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3292FE" w14:textId="32F3676D" w:rsidR="005F2513" w:rsidRDefault="005F2513" w:rsidP="005F2513">
      <w:pPr>
        <w:pStyle w:val="Title"/>
        <w:ind w:firstLine="720"/>
      </w:pPr>
      <w:r>
        <w:t>Government Center:</w:t>
      </w:r>
    </w:p>
    <w:p w14:paraId="2D535788" w14:textId="55644797" w:rsidR="005F2513" w:rsidRDefault="005F2513" w:rsidP="005F2513">
      <w:pPr>
        <w:pStyle w:val="Title"/>
      </w:pPr>
      <w:r>
        <w:t>Human Relations Training Room: 1</w:t>
      </w:r>
      <w:r w:rsidRPr="005F2513">
        <w:rPr>
          <w:vertAlign w:val="superscript"/>
        </w:rPr>
        <w:t>st</w:t>
      </w:r>
      <w:r>
        <w:t xml:space="preserve"> Floor</w:t>
      </w:r>
    </w:p>
    <w:p w14:paraId="551AFC2B" w14:textId="48A87FF8" w:rsidR="00CC2D68" w:rsidRDefault="005F2513" w:rsidP="0027513F">
      <w:pPr>
        <w:jc w:val="center"/>
        <w:rPr>
          <w:sz w:val="24"/>
          <w:szCs w:val="24"/>
        </w:rPr>
      </w:pPr>
      <w:r w:rsidRPr="5D500B3E">
        <w:rPr>
          <w:sz w:val="24"/>
          <w:szCs w:val="24"/>
        </w:rPr>
        <w:t>The Front of the room / Instru</w:t>
      </w:r>
      <w:r w:rsidR="5036B0A1" w:rsidRPr="5D500B3E">
        <w:rPr>
          <w:sz w:val="24"/>
          <w:szCs w:val="24"/>
        </w:rPr>
        <w:t>c</w:t>
      </w:r>
      <w:r w:rsidRPr="5D500B3E">
        <w:rPr>
          <w:sz w:val="24"/>
          <w:szCs w:val="24"/>
        </w:rPr>
        <w:t>tor Area</w:t>
      </w:r>
    </w:p>
    <w:p w14:paraId="04CA4B66" w14:textId="1269B0B7" w:rsidR="005F2513" w:rsidRDefault="005F2513" w:rsidP="0027513F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B402B51" wp14:editId="4AA49F9F">
            <wp:extent cx="3200400" cy="2400300"/>
            <wp:effectExtent l="0" t="0" r="0" b="0"/>
            <wp:docPr id="717170028" name="Picture 3" descr="A picture containing floor, indoor, wall, cei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70028" name="Picture 3" descr="A picture containing floor, indoor, wall, ceili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557" cy="2410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3D3DB" w14:textId="77777777" w:rsidR="005F2513" w:rsidRDefault="005F2513" w:rsidP="0027513F">
      <w:pPr>
        <w:jc w:val="center"/>
        <w:rPr>
          <w:sz w:val="24"/>
          <w:szCs w:val="24"/>
        </w:rPr>
      </w:pPr>
    </w:p>
    <w:p w14:paraId="317E32A9" w14:textId="174B11D9" w:rsidR="005F2513" w:rsidRDefault="005F2513" w:rsidP="00CC2D68">
      <w:pPr>
        <w:jc w:val="center"/>
        <w:rPr>
          <w:sz w:val="24"/>
          <w:szCs w:val="24"/>
        </w:rPr>
      </w:pPr>
      <w:r>
        <w:rPr>
          <w:sz w:val="24"/>
          <w:szCs w:val="24"/>
        </w:rPr>
        <w:t>Power on the Interactive Touch Panel mounted on instructional wall column; press the power button</w:t>
      </w:r>
    </w:p>
    <w:p w14:paraId="0398C75D" w14:textId="39C4CFFA" w:rsidR="005F2513" w:rsidRDefault="0076786A" w:rsidP="00CC2D68">
      <w:pPr>
        <w:jc w:val="center"/>
        <w:rPr>
          <w:sz w:val="24"/>
          <w:szCs w:val="24"/>
        </w:rPr>
      </w:pPr>
      <w:r w:rsidRPr="0076786A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24F766D0" wp14:editId="710486B2">
                <wp:simplePos x="0" y="0"/>
                <wp:positionH relativeFrom="margin">
                  <wp:align>right</wp:align>
                </wp:positionH>
                <wp:positionV relativeFrom="paragraph">
                  <wp:posOffset>962025</wp:posOffset>
                </wp:positionV>
                <wp:extent cx="1114425" cy="266700"/>
                <wp:effectExtent l="0" t="0" r="28575" b="190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828436" w14:textId="7F7D9125" w:rsidR="0076786A" w:rsidRPr="0076786A" w:rsidRDefault="0076786A">
                            <w:pPr>
                              <w:rPr>
                                <w:sz w:val="22"/>
                              </w:rPr>
                            </w:pPr>
                            <w:r w:rsidRPr="0076786A">
                              <w:rPr>
                                <w:sz w:val="22"/>
                              </w:rPr>
                              <w:t>Power Button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F766D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6.55pt;margin-top:75.75pt;width:87.75pt;height:21pt;z-index:25165824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">
                <v:textbox>
                  <w:txbxContent>
                    <w:p w14:paraId="3B828436" w14:textId="7F7D9125" w:rsidR="0076786A" w:rsidRPr="0076786A" w:rsidRDefault="0076786A">
                      <w:pPr>
                        <w:rPr>
                          <w:sz w:val="22"/>
                        </w:rPr>
                      </w:pPr>
                      <w:r w:rsidRPr="0076786A">
                        <w:rPr>
                          <w:sz w:val="22"/>
                        </w:rPr>
                        <w:t>Power Button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F251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5D75385" wp14:editId="30A38343">
                <wp:simplePos x="0" y="0"/>
                <wp:positionH relativeFrom="column">
                  <wp:posOffset>4105275</wp:posOffset>
                </wp:positionH>
                <wp:positionV relativeFrom="paragraph">
                  <wp:posOffset>1143000</wp:posOffset>
                </wp:positionV>
                <wp:extent cx="723900" cy="857250"/>
                <wp:effectExtent l="38100" t="19050" r="19050" b="38100"/>
                <wp:wrapNone/>
                <wp:docPr id="78812605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3900" cy="8572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2DE920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323.25pt;margin-top:90pt;width:57pt;height:67.5pt;flip:x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" strokecolor="red" strokeweight="2.25pt">
                <v:stroke endarrow="block" joinstyle="miter"/>
              </v:shape>
            </w:pict>
          </mc:Fallback>
        </mc:AlternateContent>
      </w:r>
      <w:r w:rsidR="005F2513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30CBCD07" wp14:editId="32AB8A53">
                <wp:simplePos x="0" y="0"/>
                <wp:positionH relativeFrom="column">
                  <wp:posOffset>3905250</wp:posOffset>
                </wp:positionH>
                <wp:positionV relativeFrom="paragraph">
                  <wp:posOffset>1800225</wp:posOffset>
                </wp:positionV>
                <wp:extent cx="485775" cy="514350"/>
                <wp:effectExtent l="19050" t="19050" r="28575" b="19050"/>
                <wp:wrapNone/>
                <wp:docPr id="1253005014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5143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DA2BD6E" id="Oval 5" o:spid="_x0000_s1026" style="position:absolute;margin-left:307.5pt;margin-top:141.75pt;width:38.25pt;height:40.5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" filled="f" strokecolor="red" strokeweight="3pt">
                <v:stroke joinstyle="miter"/>
              </v:oval>
            </w:pict>
          </mc:Fallback>
        </mc:AlternateContent>
      </w:r>
      <w:r w:rsidR="005F2513">
        <w:rPr>
          <w:noProof/>
          <w:sz w:val="24"/>
          <w:szCs w:val="24"/>
        </w:rPr>
        <w:drawing>
          <wp:inline distT="0" distB="0" distL="0" distR="0" wp14:anchorId="56D1326A" wp14:editId="62B18006">
            <wp:extent cx="3238500" cy="2428875"/>
            <wp:effectExtent l="0" t="0" r="0" b="9525"/>
            <wp:docPr id="1132728045" name="Picture 4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728045" name="Picture 4" descr="Graphical user interface, websit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5735" cy="2434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78CAF" w14:textId="1470529D" w:rsidR="0076786A" w:rsidRDefault="0076786A" w:rsidP="00CC2D68">
      <w:pPr>
        <w:pStyle w:val="ListParagraph"/>
        <w:ind w:left="0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There are 3 monitors on the sides</w:t>
      </w:r>
    </w:p>
    <w:p w14:paraId="0F8092B8" w14:textId="77777777" w:rsidR="00D71695" w:rsidRDefault="00D71695" w:rsidP="00CC2D68">
      <w:pPr>
        <w:pStyle w:val="ListParagraph"/>
        <w:ind w:left="0"/>
        <w:jc w:val="center"/>
        <w:rPr>
          <w:sz w:val="24"/>
          <w:szCs w:val="24"/>
        </w:rPr>
      </w:pPr>
    </w:p>
    <w:p w14:paraId="7EB1267B" w14:textId="787D7CC5" w:rsidR="0076786A" w:rsidRDefault="0076786A" w:rsidP="0076786A">
      <w:pPr>
        <w:pStyle w:val="ListParagraph"/>
        <w:ind w:left="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24E9ED0" wp14:editId="090F27B8">
            <wp:extent cx="2921000" cy="2190750"/>
            <wp:effectExtent l="0" t="0" r="0" b="0"/>
            <wp:docPr id="828817171" name="Picture 8" descr="A room with tables and chai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817171" name="Picture 8" descr="A room with tables and chairs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252" cy="2194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01289059" wp14:editId="5BE382AB">
            <wp:extent cx="2917613" cy="2188210"/>
            <wp:effectExtent l="0" t="0" r="0" b="2540"/>
            <wp:docPr id="1649225714" name="Picture 9" descr="A tv on a wal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225714" name="Picture 9" descr="A tv on a wall&#10;&#10;Description automatically generated with low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124" cy="2198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1F707" w14:textId="77777777" w:rsidR="0076786A" w:rsidRDefault="0076786A" w:rsidP="00CC2D68">
      <w:pPr>
        <w:pStyle w:val="ListParagraph"/>
        <w:ind w:left="0"/>
        <w:jc w:val="center"/>
        <w:rPr>
          <w:sz w:val="24"/>
          <w:szCs w:val="24"/>
        </w:rPr>
      </w:pPr>
    </w:p>
    <w:p w14:paraId="546ACDB9" w14:textId="5A3B088E" w:rsidR="0076786A" w:rsidRDefault="0076786A" w:rsidP="00CC2D68">
      <w:pPr>
        <w:pStyle w:val="ListParagraph"/>
        <w:ind w:left="0"/>
        <w:jc w:val="center"/>
        <w:rPr>
          <w:sz w:val="24"/>
          <w:szCs w:val="24"/>
        </w:rPr>
      </w:pPr>
    </w:p>
    <w:p w14:paraId="5155462F" w14:textId="78EB2399" w:rsidR="5D500B3E" w:rsidRDefault="5D500B3E" w:rsidP="5D500B3E">
      <w:pPr>
        <w:pStyle w:val="ListParagraph"/>
        <w:ind w:left="0"/>
        <w:jc w:val="center"/>
        <w:rPr>
          <w:sz w:val="24"/>
          <w:szCs w:val="24"/>
        </w:rPr>
      </w:pPr>
    </w:p>
    <w:p w14:paraId="2805E03D" w14:textId="77777777" w:rsidR="00291BD8" w:rsidRDefault="00F20268" w:rsidP="00CC2D68">
      <w:pPr>
        <w:pStyle w:val="ListParagraph"/>
        <w:ind w:left="0"/>
        <w:jc w:val="center"/>
        <w:rPr>
          <w:sz w:val="24"/>
          <w:szCs w:val="24"/>
        </w:rPr>
      </w:pPr>
      <w:r>
        <w:rPr>
          <w:sz w:val="24"/>
          <w:szCs w:val="24"/>
        </w:rPr>
        <w:t>T</w:t>
      </w:r>
      <w:r w:rsidR="0076786A">
        <w:rPr>
          <w:sz w:val="24"/>
          <w:szCs w:val="24"/>
        </w:rPr>
        <w:t>here are 2 wall input outlets.  The 1</w:t>
      </w:r>
      <w:r w:rsidR="0076786A" w:rsidRPr="0076786A">
        <w:rPr>
          <w:sz w:val="24"/>
          <w:szCs w:val="24"/>
          <w:vertAlign w:val="superscript"/>
        </w:rPr>
        <w:t>st</w:t>
      </w:r>
      <w:r w:rsidR="0076786A">
        <w:rPr>
          <w:sz w:val="24"/>
          <w:szCs w:val="24"/>
        </w:rPr>
        <w:t xml:space="preserve"> is behind the front right-side TV.</w:t>
      </w:r>
    </w:p>
    <w:p w14:paraId="14B0263B" w14:textId="77777777" w:rsidR="00291BD8" w:rsidRDefault="00291BD8" w:rsidP="00CC2D68">
      <w:pPr>
        <w:pStyle w:val="ListParagraph"/>
        <w:ind w:left="0"/>
        <w:jc w:val="center"/>
        <w:rPr>
          <w:sz w:val="24"/>
          <w:szCs w:val="24"/>
        </w:rPr>
      </w:pPr>
    </w:p>
    <w:p w14:paraId="052BF319" w14:textId="6C61C784" w:rsidR="0076786A" w:rsidRDefault="00291BD8" w:rsidP="00CC2D68">
      <w:pPr>
        <w:pStyle w:val="ListParagraph"/>
        <w:ind w:left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191" behindDoc="0" locked="0" layoutInCell="1" allowOverlap="1" wp14:anchorId="24B80A58" wp14:editId="70C9A176">
                <wp:simplePos x="0" y="0"/>
                <wp:positionH relativeFrom="column">
                  <wp:posOffset>4295775</wp:posOffset>
                </wp:positionH>
                <wp:positionV relativeFrom="paragraph">
                  <wp:posOffset>878840</wp:posOffset>
                </wp:positionV>
                <wp:extent cx="485775" cy="514350"/>
                <wp:effectExtent l="19050" t="19050" r="28575" b="19050"/>
                <wp:wrapNone/>
                <wp:docPr id="1690578038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51435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77B6107" id="Oval 5" o:spid="_x0000_s1026" style="position:absolute;margin-left:338.25pt;margin-top:69.2pt;width:38.25pt;height:40.5pt;z-index:2516561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78665210" wp14:editId="02441452">
                <wp:simplePos x="0" y="0"/>
                <wp:positionH relativeFrom="column">
                  <wp:posOffset>2095499</wp:posOffset>
                </wp:positionH>
                <wp:positionV relativeFrom="paragraph">
                  <wp:posOffset>1212214</wp:posOffset>
                </wp:positionV>
                <wp:extent cx="2447925" cy="1905000"/>
                <wp:effectExtent l="19050" t="38100" r="47625" b="19050"/>
                <wp:wrapNone/>
                <wp:docPr id="213885979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47925" cy="19050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DE52B" id="Straight Arrow Connector 7" o:spid="_x0000_s1026" type="#_x0000_t32" style="position:absolute;margin-left:165pt;margin-top:95.45pt;width:192.75pt;height:150pt;flip:y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02CC9F5D" wp14:editId="1A9DE0B5">
                <wp:simplePos x="0" y="0"/>
                <wp:positionH relativeFrom="column">
                  <wp:posOffset>1304925</wp:posOffset>
                </wp:positionH>
                <wp:positionV relativeFrom="paragraph">
                  <wp:posOffset>1101725</wp:posOffset>
                </wp:positionV>
                <wp:extent cx="485775" cy="514350"/>
                <wp:effectExtent l="19050" t="19050" r="28575" b="19050"/>
                <wp:wrapNone/>
                <wp:docPr id="1434155423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51435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1FB766D" id="Oval 5" o:spid="_x0000_s1026" style="position:absolute;margin-left:102.75pt;margin-top:86.75pt;width:38.25pt;height:40.5pt;z-index:2516582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166" behindDoc="0" locked="0" layoutInCell="1" allowOverlap="1" wp14:anchorId="4F3B1068" wp14:editId="2027116A">
                <wp:simplePos x="0" y="0"/>
                <wp:positionH relativeFrom="column">
                  <wp:posOffset>1552575</wp:posOffset>
                </wp:positionH>
                <wp:positionV relativeFrom="paragraph">
                  <wp:posOffset>1421764</wp:posOffset>
                </wp:positionV>
                <wp:extent cx="316865" cy="1704975"/>
                <wp:effectExtent l="76200" t="38100" r="26035" b="9525"/>
                <wp:wrapNone/>
                <wp:docPr id="2070754754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6865" cy="17049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9F2C5" id="Straight Arrow Connector 7" o:spid="_x0000_s1026" type="#_x0000_t32" style="position:absolute;margin-left:122.25pt;margin-top:111.95pt;width:24.95pt;height:134.25pt;flip:x y;z-index:2516551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inline distT="0" distB="0" distL="0" distR="0" wp14:anchorId="0DACB63C" wp14:editId="097AD709">
            <wp:extent cx="1807369" cy="2409825"/>
            <wp:effectExtent l="0" t="0" r="2540" b="0"/>
            <wp:docPr id="2072844757" name="Picture 37" descr="A picture containing text, indoor, wall, j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844757" name="Picture 37" descr="A picture containing text, indoor, wall, jack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2020" cy="2416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21B24316" wp14:editId="2B482331">
            <wp:extent cx="3187700" cy="2390775"/>
            <wp:effectExtent l="0" t="0" r="0" b="9525"/>
            <wp:docPr id="1613349015" name="Picture 39" descr="A picture containing floor, indoor, wall, ce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349015" name="Picture 39" descr="A picture containing floor, indoor, wall, ceiling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7931" cy="2390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67FE">
        <w:rPr>
          <w:noProof/>
          <w:sz w:val="24"/>
          <w:szCs w:val="24"/>
        </w:rPr>
        <w:t xml:space="preserve"> </w:t>
      </w:r>
    </w:p>
    <w:p w14:paraId="58B8CA68" w14:textId="4A71FA3F" w:rsidR="0076786A" w:rsidRDefault="00FB58F9" w:rsidP="00CC2D68">
      <w:pPr>
        <w:pStyle w:val="ListParagraph"/>
        <w:ind w:left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t xml:space="preserve"> </w:t>
      </w:r>
      <w:r w:rsidR="00D567FE">
        <w:rPr>
          <w:sz w:val="24"/>
          <w:szCs w:val="24"/>
        </w:rPr>
        <w:t xml:space="preserve"> </w:t>
      </w:r>
      <w:r w:rsidR="00D567FE">
        <w:rPr>
          <w:noProof/>
          <w:sz w:val="24"/>
          <w:szCs w:val="24"/>
        </w:rPr>
        <w:t xml:space="preserve">                                                                        </w:t>
      </w:r>
    </w:p>
    <w:p w14:paraId="20EBB07D" w14:textId="3968EDFC" w:rsidR="00D567FE" w:rsidRDefault="00D567FE" w:rsidP="00CC2D68">
      <w:pPr>
        <w:pStyle w:val="ListParagraph"/>
        <w:ind w:left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14:paraId="4C3E015E" w14:textId="2BBA9876" w:rsidR="00D567FE" w:rsidRDefault="00D567FE" w:rsidP="00CC2D68">
      <w:pPr>
        <w:pStyle w:val="ListParagraph"/>
        <w:ind w:left="0"/>
        <w:jc w:val="center"/>
        <w:rPr>
          <w:sz w:val="24"/>
          <w:szCs w:val="24"/>
        </w:rPr>
      </w:pPr>
    </w:p>
    <w:p w14:paraId="54744801" w14:textId="118E7DF6" w:rsidR="00D567FE" w:rsidRDefault="00291BD8" w:rsidP="00CC2D68">
      <w:pPr>
        <w:pStyle w:val="ListParagraph"/>
        <w:ind w:left="0"/>
        <w:jc w:val="center"/>
        <w:rPr>
          <w:sz w:val="24"/>
          <w:szCs w:val="24"/>
        </w:rPr>
      </w:pPr>
      <w:r w:rsidRPr="0076786A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9" behindDoc="0" locked="0" layoutInCell="1" allowOverlap="1" wp14:anchorId="58291CA5" wp14:editId="5053F998">
                <wp:simplePos x="0" y="0"/>
                <wp:positionH relativeFrom="page">
                  <wp:posOffset>2295525</wp:posOffset>
                </wp:positionH>
                <wp:positionV relativeFrom="paragraph">
                  <wp:posOffset>11431</wp:posOffset>
                </wp:positionV>
                <wp:extent cx="819150" cy="323850"/>
                <wp:effectExtent l="0" t="0" r="19050" b="19050"/>
                <wp:wrapNone/>
                <wp:docPr id="5656371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CB4A33" w14:textId="4905031A" w:rsidR="00AE3223" w:rsidRDefault="00D567FE" w:rsidP="00AE3223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Laptop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91CA5" id="_x0000_s1027" type="#_x0000_t202" style="position:absolute;left:0;text-align:left;margin-left:180.75pt;margin-top:.9pt;width:64.5pt;height:25.5pt;z-index:251658249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">
                <v:textbox>
                  <w:txbxContent>
                    <w:p w14:paraId="5FCB4A33" w14:textId="4905031A" w:rsidR="00AE3223" w:rsidRDefault="00D567FE" w:rsidP="00AE3223">
                      <w:pPr>
                        <w:jc w:val="center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Laptop 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1626EC8" w14:textId="368FD120" w:rsidR="00D3123C" w:rsidRDefault="00D3123C" w:rsidP="00CC2D68">
      <w:pPr>
        <w:pStyle w:val="ListParagraph"/>
        <w:ind w:left="0"/>
        <w:jc w:val="center"/>
        <w:rPr>
          <w:sz w:val="24"/>
          <w:szCs w:val="24"/>
        </w:rPr>
      </w:pPr>
    </w:p>
    <w:p w14:paraId="433CEFBC" w14:textId="4D6C0326" w:rsidR="00D3123C" w:rsidRDefault="00D3123C" w:rsidP="00CC2D68">
      <w:pPr>
        <w:pStyle w:val="ListParagraph"/>
        <w:ind w:left="0"/>
        <w:jc w:val="center"/>
        <w:rPr>
          <w:sz w:val="24"/>
          <w:szCs w:val="24"/>
        </w:rPr>
      </w:pPr>
    </w:p>
    <w:p w14:paraId="27D1A945" w14:textId="353C9A34" w:rsidR="00D3123C" w:rsidRDefault="00D3123C" w:rsidP="00CC2D68">
      <w:pPr>
        <w:pStyle w:val="ListParagraph"/>
        <w:ind w:left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t xml:space="preserve">                                                      </w:t>
      </w:r>
    </w:p>
    <w:p w14:paraId="03956B34" w14:textId="24163296" w:rsidR="00D3123C" w:rsidRDefault="00D3123C" w:rsidP="00CC2D68">
      <w:pPr>
        <w:pStyle w:val="ListParagraph"/>
        <w:ind w:left="0"/>
        <w:jc w:val="center"/>
        <w:rPr>
          <w:sz w:val="24"/>
          <w:szCs w:val="24"/>
        </w:rPr>
      </w:pPr>
    </w:p>
    <w:p w14:paraId="73C9D736" w14:textId="77777777" w:rsidR="00D3123C" w:rsidRDefault="00D3123C" w:rsidP="00CC2D68">
      <w:pPr>
        <w:pStyle w:val="ListParagraph"/>
        <w:ind w:left="0"/>
        <w:jc w:val="center"/>
        <w:rPr>
          <w:sz w:val="24"/>
          <w:szCs w:val="24"/>
        </w:rPr>
      </w:pPr>
    </w:p>
    <w:p w14:paraId="67D686A8" w14:textId="5EAFD0CA" w:rsidR="00D3123C" w:rsidRDefault="00D3123C" w:rsidP="00CC2D68">
      <w:pPr>
        <w:pStyle w:val="ListParagraph"/>
        <w:ind w:left="0"/>
        <w:jc w:val="center"/>
        <w:rPr>
          <w:sz w:val="24"/>
          <w:szCs w:val="24"/>
        </w:rPr>
      </w:pPr>
    </w:p>
    <w:p w14:paraId="02EB9666" w14:textId="408CFE03" w:rsidR="00D3123C" w:rsidRDefault="00D3123C" w:rsidP="00CC2D68">
      <w:pPr>
        <w:pStyle w:val="ListParagraph"/>
        <w:ind w:left="0"/>
        <w:jc w:val="center"/>
        <w:rPr>
          <w:sz w:val="24"/>
          <w:szCs w:val="24"/>
        </w:rPr>
      </w:pPr>
    </w:p>
    <w:p w14:paraId="3FDECAA3" w14:textId="1BDC36BD" w:rsidR="0076786A" w:rsidRDefault="0076786A" w:rsidP="00CC2D68">
      <w:pPr>
        <w:pStyle w:val="ListParagraph"/>
        <w:ind w:left="0"/>
        <w:jc w:val="center"/>
        <w:rPr>
          <w:sz w:val="24"/>
          <w:szCs w:val="24"/>
        </w:rPr>
      </w:pPr>
      <w:r>
        <w:rPr>
          <w:sz w:val="24"/>
          <w:szCs w:val="24"/>
        </w:rPr>
        <w:t>The 2</w:t>
      </w:r>
      <w:r w:rsidRPr="0076786A">
        <w:rPr>
          <w:sz w:val="24"/>
          <w:szCs w:val="24"/>
          <w:vertAlign w:val="superscript"/>
        </w:rPr>
        <w:t>nd</w:t>
      </w:r>
      <w:r>
        <w:rPr>
          <w:sz w:val="24"/>
          <w:szCs w:val="24"/>
        </w:rPr>
        <w:t xml:space="preserve"> Input is on the </w:t>
      </w:r>
      <w:r w:rsidR="00D567FE">
        <w:rPr>
          <w:sz w:val="24"/>
          <w:szCs w:val="24"/>
        </w:rPr>
        <w:t>Side with 2 TV panels</w:t>
      </w:r>
    </w:p>
    <w:p w14:paraId="72961973" w14:textId="0990F3AB" w:rsidR="000C465A" w:rsidRDefault="00291BD8" w:rsidP="00CC2D68">
      <w:pPr>
        <w:pStyle w:val="ListParagraph"/>
        <w:ind w:left="0"/>
        <w:jc w:val="center"/>
        <w:rPr>
          <w:sz w:val="24"/>
          <w:szCs w:val="24"/>
        </w:rPr>
      </w:pPr>
      <w:r w:rsidRPr="0076786A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45" behindDoc="0" locked="0" layoutInCell="1" allowOverlap="1" wp14:anchorId="429B7AB5" wp14:editId="0C79C237">
                <wp:simplePos x="0" y="0"/>
                <wp:positionH relativeFrom="page">
                  <wp:posOffset>6267450</wp:posOffset>
                </wp:positionH>
                <wp:positionV relativeFrom="paragraph">
                  <wp:posOffset>206375</wp:posOffset>
                </wp:positionV>
                <wp:extent cx="847725" cy="314325"/>
                <wp:effectExtent l="0" t="0" r="28575" b="28575"/>
                <wp:wrapNone/>
                <wp:docPr id="2803916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7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5E9EC0" w14:textId="77777777" w:rsidR="00AE3223" w:rsidRDefault="00D567FE" w:rsidP="00AE3223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Laptop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B7AB5" id="_x0000_s1028" type="#_x0000_t202" style="position:absolute;left:0;text-align:left;margin-left:493.5pt;margin-top:16.25pt;width:66.75pt;height:24.75pt;z-index:251658245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">
                <v:textbox>
                  <w:txbxContent>
                    <w:p w14:paraId="415E9EC0" w14:textId="77777777" w:rsidR="00AE3223" w:rsidRDefault="00D567FE" w:rsidP="00AE3223">
                      <w:pPr>
                        <w:jc w:val="center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Laptop 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2A19D6D" w14:textId="2AE704ED" w:rsidR="00D567FE" w:rsidRDefault="00291BD8" w:rsidP="00CC2D68">
      <w:pPr>
        <w:pStyle w:val="ListParagraph"/>
        <w:ind w:left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141" behindDoc="0" locked="0" layoutInCell="1" allowOverlap="1" wp14:anchorId="2CCE579D" wp14:editId="5667E239">
                <wp:simplePos x="0" y="0"/>
                <wp:positionH relativeFrom="column">
                  <wp:posOffset>4229100</wp:posOffset>
                </wp:positionH>
                <wp:positionV relativeFrom="paragraph">
                  <wp:posOffset>252094</wp:posOffset>
                </wp:positionV>
                <wp:extent cx="1295400" cy="885825"/>
                <wp:effectExtent l="38100" t="19050" r="19050" b="47625"/>
                <wp:wrapNone/>
                <wp:docPr id="2037887350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95400" cy="88582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2CDBA" id="Straight Arrow Connector 7" o:spid="_x0000_s1026" type="#_x0000_t32" style="position:absolute;margin-left:333pt;margin-top:19.85pt;width:102pt;height:69.75pt;flip:x;z-index:2516541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322" behindDoc="0" locked="0" layoutInCell="1" allowOverlap="1" wp14:anchorId="775505B8" wp14:editId="6FC2AD2A">
                <wp:simplePos x="0" y="0"/>
                <wp:positionH relativeFrom="column">
                  <wp:posOffset>3924300</wp:posOffset>
                </wp:positionH>
                <wp:positionV relativeFrom="paragraph">
                  <wp:posOffset>871220</wp:posOffset>
                </wp:positionV>
                <wp:extent cx="485775" cy="514350"/>
                <wp:effectExtent l="19050" t="19050" r="28575" b="19050"/>
                <wp:wrapNone/>
                <wp:docPr id="1718650640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51435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3C15FC5" id="Oval 5" o:spid="_x0000_s1026" style="position:absolute;margin-left:309pt;margin-top:68.6pt;width:38.25pt;height:40.5pt;z-index:25166032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" filled="f" strokecolor="red" strokeweight="3pt">
                <v:stroke joinstyle="miter"/>
              </v:oval>
            </w:pict>
          </mc:Fallback>
        </mc:AlternateContent>
      </w:r>
      <w:r w:rsidR="0038662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16FBBCE0" wp14:editId="30982B94">
                <wp:simplePos x="0" y="0"/>
                <wp:positionH relativeFrom="column">
                  <wp:posOffset>1514475</wp:posOffset>
                </wp:positionH>
                <wp:positionV relativeFrom="paragraph">
                  <wp:posOffset>149226</wp:posOffset>
                </wp:positionV>
                <wp:extent cx="3838575" cy="819150"/>
                <wp:effectExtent l="38100" t="19050" r="9525" b="76200"/>
                <wp:wrapNone/>
                <wp:docPr id="1521325891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38575" cy="8191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032BB" id="Straight Arrow Connector 7" o:spid="_x0000_s1026" type="#_x0000_t32" style="position:absolute;margin-left:119.25pt;margin-top:11.75pt;width:302.25pt;height:64.5pt;flip:x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" strokecolor="red" strokeweight="2.25pt">
                <v:stroke endarrow="block" joinstyle="miter"/>
              </v:shape>
            </w:pict>
          </mc:Fallback>
        </mc:AlternateContent>
      </w:r>
      <w:r w:rsidR="0038662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032B533D" wp14:editId="58CC8902">
                <wp:simplePos x="0" y="0"/>
                <wp:positionH relativeFrom="column">
                  <wp:posOffset>1219200</wp:posOffset>
                </wp:positionH>
                <wp:positionV relativeFrom="paragraph">
                  <wp:posOffset>685800</wp:posOffset>
                </wp:positionV>
                <wp:extent cx="485775" cy="514350"/>
                <wp:effectExtent l="19050" t="19050" r="28575" b="19050"/>
                <wp:wrapNone/>
                <wp:docPr id="1996171168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5143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10BDAE9" id="Oval 5" o:spid="_x0000_s1026" style="position:absolute;margin-left:96pt;margin-top:54pt;width:38.25pt;height:40.5pt;z-index:251658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" filled="f" strokecolor="red" strokeweight="3pt">
                <v:stroke joinstyle="miter"/>
              </v:oval>
            </w:pict>
          </mc:Fallback>
        </mc:AlternateContent>
      </w:r>
      <w:r w:rsidR="00386622">
        <w:rPr>
          <w:noProof/>
          <w:sz w:val="24"/>
          <w:szCs w:val="24"/>
        </w:rPr>
        <w:drawing>
          <wp:inline distT="0" distB="0" distL="0" distR="0" wp14:anchorId="1B78E514" wp14:editId="39B0ED11">
            <wp:extent cx="2942590" cy="2206943"/>
            <wp:effectExtent l="0" t="0" r="0" b="3175"/>
            <wp:docPr id="551727849" name="Picture 35" descr="A room with tables and chai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727849" name="Picture 35" descr="A room with tables and chairs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0119" cy="222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67FE">
        <w:rPr>
          <w:sz w:val="24"/>
          <w:szCs w:val="24"/>
        </w:rPr>
        <w:t xml:space="preserve"> </w:t>
      </w:r>
      <w:r w:rsidR="00D567FE">
        <w:rPr>
          <w:noProof/>
          <w:sz w:val="24"/>
          <w:szCs w:val="24"/>
        </w:rPr>
        <w:drawing>
          <wp:inline distT="0" distB="0" distL="0" distR="0" wp14:anchorId="37A1CCDE" wp14:editId="538368C3">
            <wp:extent cx="1664494" cy="2219325"/>
            <wp:effectExtent l="0" t="0" r="0" b="0"/>
            <wp:docPr id="240106278" name="Picture 12" descr="A picture containing indoor, different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106278" name="Picture 12" descr="A picture containing indoor, different, several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939" cy="222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34884" w14:textId="77777777" w:rsidR="0076786A" w:rsidRDefault="0076786A" w:rsidP="00CC2D68">
      <w:pPr>
        <w:pStyle w:val="ListParagraph"/>
        <w:ind w:left="0"/>
        <w:jc w:val="center"/>
        <w:rPr>
          <w:sz w:val="24"/>
          <w:szCs w:val="24"/>
        </w:rPr>
      </w:pPr>
    </w:p>
    <w:p w14:paraId="786F1DE0" w14:textId="30E9A098" w:rsidR="5D500B3E" w:rsidRDefault="5D500B3E" w:rsidP="5D500B3E">
      <w:pPr>
        <w:pStyle w:val="ListParagraph"/>
        <w:ind w:left="0"/>
        <w:jc w:val="center"/>
        <w:rPr>
          <w:sz w:val="24"/>
          <w:szCs w:val="24"/>
        </w:rPr>
      </w:pPr>
    </w:p>
    <w:p w14:paraId="658087DB" w14:textId="1E5423E4" w:rsidR="000C465A" w:rsidRDefault="000C465A" w:rsidP="00CC2D68">
      <w:pPr>
        <w:pStyle w:val="ListParagraph"/>
        <w:ind w:left="0"/>
        <w:jc w:val="center"/>
        <w:rPr>
          <w:sz w:val="24"/>
          <w:szCs w:val="24"/>
        </w:rPr>
      </w:pPr>
      <w:r w:rsidRPr="5D500B3E">
        <w:rPr>
          <w:sz w:val="24"/>
          <w:szCs w:val="24"/>
        </w:rPr>
        <w:t xml:space="preserve">There </w:t>
      </w:r>
      <w:r w:rsidR="22B71F54" w:rsidRPr="5D500B3E">
        <w:rPr>
          <w:sz w:val="24"/>
          <w:szCs w:val="24"/>
        </w:rPr>
        <w:t>is a</w:t>
      </w:r>
      <w:r w:rsidRPr="5D500B3E">
        <w:rPr>
          <w:sz w:val="24"/>
          <w:szCs w:val="24"/>
        </w:rPr>
        <w:t xml:space="preserve"> camera in the training room</w:t>
      </w:r>
      <w:r w:rsidR="54A4EEE5" w:rsidRPr="5D500B3E">
        <w:rPr>
          <w:sz w:val="24"/>
          <w:szCs w:val="24"/>
        </w:rPr>
        <w:t xml:space="preserve"> for teams</w:t>
      </w:r>
      <w:r w:rsidRPr="5D500B3E">
        <w:rPr>
          <w:sz w:val="24"/>
          <w:szCs w:val="24"/>
        </w:rPr>
        <w:t xml:space="preserve">: </w:t>
      </w:r>
    </w:p>
    <w:p w14:paraId="76CF043A" w14:textId="5325F574" w:rsidR="0076786A" w:rsidRDefault="4DF0ABDF" w:rsidP="00CC2D68">
      <w:pPr>
        <w:pStyle w:val="ListParagraph"/>
        <w:ind w:left="0"/>
        <w:jc w:val="center"/>
        <w:rPr>
          <w:sz w:val="24"/>
          <w:szCs w:val="24"/>
        </w:rPr>
      </w:pPr>
      <w:r w:rsidRPr="5D500B3E">
        <w:rPr>
          <w:sz w:val="24"/>
          <w:szCs w:val="24"/>
        </w:rPr>
        <w:t>It’s connected to the Rack PC.</w:t>
      </w:r>
    </w:p>
    <w:p w14:paraId="37118A36" w14:textId="4A596BD0" w:rsidR="000C465A" w:rsidRDefault="000C465A" w:rsidP="00CC2D68">
      <w:pPr>
        <w:pStyle w:val="ListParagraph"/>
        <w:ind w:left="0"/>
        <w:jc w:val="center"/>
        <w:rPr>
          <w:sz w:val="24"/>
          <w:szCs w:val="24"/>
        </w:rPr>
      </w:pPr>
    </w:p>
    <w:p w14:paraId="14C64965" w14:textId="212F0935" w:rsidR="000C465A" w:rsidRDefault="00453FFB" w:rsidP="00CC2D68">
      <w:pPr>
        <w:pStyle w:val="ListParagraph"/>
        <w:ind w:left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A36C981" wp14:editId="4791759B">
                <wp:simplePos x="0" y="0"/>
                <wp:positionH relativeFrom="margin">
                  <wp:posOffset>2876550</wp:posOffset>
                </wp:positionH>
                <wp:positionV relativeFrom="paragraph">
                  <wp:posOffset>213995</wp:posOffset>
                </wp:positionV>
                <wp:extent cx="1524000" cy="45719"/>
                <wp:effectExtent l="0" t="57150" r="19050" b="88265"/>
                <wp:wrapNone/>
                <wp:docPr id="1165596398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0" cy="45719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F8EAF" id="Straight Arrow Connector 7" o:spid="_x0000_s1026" type="#_x0000_t32" style="position:absolute;margin-left:226.5pt;margin-top:16.85pt;width:120pt;height:3.6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" strokecolor="red" strokeweight="2.25pt">
                <v:stroke endarrow="block" joinstyle="miter"/>
                <w10:wrap anchorx="margin"/>
              </v:shape>
            </w:pict>
          </mc:Fallback>
        </mc:AlternateContent>
      </w:r>
      <w:r w:rsidRPr="0076786A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8253" behindDoc="0" locked="0" layoutInCell="1" allowOverlap="1" wp14:anchorId="63559798" wp14:editId="46B9BA44">
                <wp:simplePos x="0" y="0"/>
                <wp:positionH relativeFrom="margin">
                  <wp:align>right</wp:align>
                </wp:positionH>
                <wp:positionV relativeFrom="paragraph">
                  <wp:posOffset>50165</wp:posOffset>
                </wp:positionV>
                <wp:extent cx="1695450" cy="476250"/>
                <wp:effectExtent l="0" t="0" r="19050" b="19050"/>
                <wp:wrapNone/>
                <wp:docPr id="6420194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7A94C9" w14:textId="76896E40" w:rsidR="000C465A" w:rsidRPr="0076786A" w:rsidRDefault="000C465A" w:rsidP="00453FFB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Came</w:t>
                            </w:r>
                            <w:r w:rsidR="00A1030A">
                              <w:rPr>
                                <w:sz w:val="22"/>
                              </w:rPr>
                              <w:t xml:space="preserve">ra going to </w:t>
                            </w:r>
                            <w:r w:rsidR="00453FFB">
                              <w:rPr>
                                <w:sz w:val="22"/>
                              </w:rPr>
                              <w:t>the AV Rack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59798" id="_x0000_s1029" type="#_x0000_t202" style="position:absolute;left:0;text-align:left;margin-left:82.3pt;margin-top:3.95pt;width:133.5pt;height:37.5pt;z-index:251658253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">
                <v:textbox>
                  <w:txbxContent>
                    <w:p w14:paraId="657A94C9" w14:textId="76896E40" w:rsidR="000C465A" w:rsidRPr="0076786A" w:rsidRDefault="000C465A" w:rsidP="00453FFB">
                      <w:pPr>
                        <w:jc w:val="center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Came</w:t>
                      </w:r>
                      <w:r w:rsidR="00A1030A">
                        <w:rPr>
                          <w:sz w:val="22"/>
                        </w:rPr>
                        <w:t xml:space="preserve">ra going to </w:t>
                      </w:r>
                      <w:r w:rsidR="00453FFB">
                        <w:rPr>
                          <w:sz w:val="22"/>
                        </w:rPr>
                        <w:t>the AV Rack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1030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751FDB61" wp14:editId="36A0D19D">
                <wp:simplePos x="0" y="0"/>
                <wp:positionH relativeFrom="column">
                  <wp:posOffset>2514600</wp:posOffset>
                </wp:positionH>
                <wp:positionV relativeFrom="paragraph">
                  <wp:posOffset>60960</wp:posOffset>
                </wp:positionV>
                <wp:extent cx="485775" cy="514350"/>
                <wp:effectExtent l="19050" t="19050" r="28575" b="19050"/>
                <wp:wrapNone/>
                <wp:docPr id="1389029831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5143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B758E92" id="Oval 5" o:spid="_x0000_s1026" style="position:absolute;margin-left:198pt;margin-top:4.8pt;width:38.25pt;height:40.5pt;z-index:2516582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" filled="f" strokecolor="red" strokeweight="3pt">
                <v:stroke joinstyle="miter"/>
              </v:oval>
            </w:pict>
          </mc:Fallback>
        </mc:AlternateContent>
      </w:r>
      <w:r w:rsidR="000C465A">
        <w:rPr>
          <w:sz w:val="24"/>
          <w:szCs w:val="24"/>
        </w:rPr>
        <w:t xml:space="preserve"> </w:t>
      </w:r>
      <w:r w:rsidR="000C465A">
        <w:rPr>
          <w:noProof/>
          <w:sz w:val="24"/>
          <w:szCs w:val="24"/>
        </w:rPr>
        <w:drawing>
          <wp:inline distT="0" distB="0" distL="0" distR="0" wp14:anchorId="4C258DBF" wp14:editId="770E52E7">
            <wp:extent cx="2730500" cy="2047875"/>
            <wp:effectExtent l="0" t="0" r="0" b="9525"/>
            <wp:docPr id="1687387926" name="Picture 14" descr="A picture containing wall, indoor, ov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387926" name="Picture 14" descr="A picture containing wall, indoor, oven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699" cy="2048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07B03" w14:textId="72EFFA07" w:rsidR="0076786A" w:rsidRDefault="0076786A" w:rsidP="00CC2D68">
      <w:pPr>
        <w:pStyle w:val="ListParagraph"/>
        <w:ind w:left="0"/>
        <w:jc w:val="center"/>
        <w:rPr>
          <w:sz w:val="24"/>
          <w:szCs w:val="24"/>
        </w:rPr>
      </w:pPr>
    </w:p>
    <w:p w14:paraId="05BD12B6" w14:textId="0CAA8558" w:rsidR="0076786A" w:rsidRDefault="000C465A" w:rsidP="00CC2D68">
      <w:pPr>
        <w:pStyle w:val="ListParagraph"/>
        <w:ind w:left="0"/>
        <w:jc w:val="center"/>
        <w:rPr>
          <w:sz w:val="24"/>
          <w:szCs w:val="24"/>
        </w:rPr>
      </w:pPr>
      <w:r>
        <w:rPr>
          <w:sz w:val="24"/>
          <w:szCs w:val="24"/>
        </w:rPr>
        <w:t>In the settings menu on the interactive touch screen, the displays can be turned on and off; individually if needed.</w:t>
      </w:r>
    </w:p>
    <w:p w14:paraId="01D0B4C9" w14:textId="679B6C4B" w:rsidR="000C465A" w:rsidRDefault="000C465A" w:rsidP="00CC2D68">
      <w:pPr>
        <w:pStyle w:val="ListParagraph"/>
        <w:ind w:left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54" behindDoc="0" locked="0" layoutInCell="1" allowOverlap="1" wp14:anchorId="73465D1B" wp14:editId="5F5B1FF8">
            <wp:simplePos x="0" y="0"/>
            <wp:positionH relativeFrom="margin">
              <wp:align>center</wp:align>
            </wp:positionH>
            <wp:positionV relativeFrom="paragraph">
              <wp:posOffset>106680</wp:posOffset>
            </wp:positionV>
            <wp:extent cx="2533015" cy="1899761"/>
            <wp:effectExtent l="0" t="0" r="635" b="5715"/>
            <wp:wrapNone/>
            <wp:docPr id="1336732916" name="Picture 16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732916" name="Picture 16" descr="Graphical user interface, website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015" cy="18997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5793D5" w14:textId="756966D8" w:rsidR="000C465A" w:rsidRDefault="000C465A" w:rsidP="00CC2D68">
      <w:pPr>
        <w:pStyle w:val="ListParagraph"/>
        <w:ind w:left="0"/>
        <w:jc w:val="center"/>
        <w:rPr>
          <w:sz w:val="24"/>
          <w:szCs w:val="24"/>
        </w:rPr>
      </w:pPr>
    </w:p>
    <w:p w14:paraId="79F1F3C4" w14:textId="77777777" w:rsidR="000C465A" w:rsidRDefault="000C465A" w:rsidP="00CC2D68">
      <w:pPr>
        <w:pStyle w:val="ListParagraph"/>
        <w:ind w:left="0"/>
        <w:jc w:val="center"/>
        <w:rPr>
          <w:sz w:val="24"/>
          <w:szCs w:val="24"/>
        </w:rPr>
      </w:pPr>
    </w:p>
    <w:p w14:paraId="4631F30E" w14:textId="77777777" w:rsidR="000C465A" w:rsidRDefault="000C465A" w:rsidP="00CC2D68">
      <w:pPr>
        <w:pStyle w:val="ListParagraph"/>
        <w:ind w:left="0"/>
        <w:jc w:val="center"/>
        <w:rPr>
          <w:sz w:val="24"/>
          <w:szCs w:val="24"/>
        </w:rPr>
      </w:pPr>
    </w:p>
    <w:p w14:paraId="7439F2F8" w14:textId="77777777" w:rsidR="000C465A" w:rsidRDefault="000C465A" w:rsidP="00CC2D68">
      <w:pPr>
        <w:pStyle w:val="ListParagraph"/>
        <w:ind w:left="0"/>
        <w:jc w:val="center"/>
        <w:rPr>
          <w:sz w:val="24"/>
          <w:szCs w:val="24"/>
        </w:rPr>
      </w:pPr>
    </w:p>
    <w:p w14:paraId="06FE2A9E" w14:textId="77777777" w:rsidR="000C465A" w:rsidRDefault="000C465A" w:rsidP="00CC2D68">
      <w:pPr>
        <w:pStyle w:val="ListParagraph"/>
        <w:ind w:left="0"/>
        <w:jc w:val="center"/>
        <w:rPr>
          <w:sz w:val="24"/>
          <w:szCs w:val="24"/>
        </w:rPr>
      </w:pPr>
    </w:p>
    <w:p w14:paraId="7F90C679" w14:textId="71D4D4E8" w:rsidR="5D500B3E" w:rsidRDefault="5D500B3E" w:rsidP="5D500B3E">
      <w:pPr>
        <w:pStyle w:val="ListParagraph"/>
        <w:ind w:left="0"/>
        <w:jc w:val="center"/>
        <w:rPr>
          <w:sz w:val="24"/>
          <w:szCs w:val="24"/>
        </w:rPr>
      </w:pPr>
    </w:p>
    <w:p w14:paraId="1CA33EF6" w14:textId="3A8AB819" w:rsidR="5D500B3E" w:rsidRDefault="5D500B3E" w:rsidP="5D500B3E">
      <w:pPr>
        <w:pStyle w:val="ListParagraph"/>
        <w:ind w:left="0"/>
        <w:jc w:val="center"/>
        <w:rPr>
          <w:sz w:val="24"/>
          <w:szCs w:val="24"/>
        </w:rPr>
      </w:pPr>
    </w:p>
    <w:p w14:paraId="322358E5" w14:textId="2C47D559" w:rsidR="5D500B3E" w:rsidRDefault="5D500B3E" w:rsidP="5D500B3E">
      <w:pPr>
        <w:pStyle w:val="ListParagraph"/>
        <w:ind w:left="0"/>
        <w:jc w:val="center"/>
        <w:rPr>
          <w:sz w:val="24"/>
          <w:szCs w:val="24"/>
        </w:rPr>
      </w:pPr>
    </w:p>
    <w:p w14:paraId="2A36E489" w14:textId="0F24EDCE" w:rsidR="00CC2D68" w:rsidRDefault="00CC2D68" w:rsidP="00CC2D68">
      <w:pPr>
        <w:pStyle w:val="ListParagraph"/>
        <w:ind w:left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If your meeting requires a camera or the in-ceiling microphones, you will need to </w:t>
      </w:r>
      <w:r w:rsidR="00372168">
        <w:rPr>
          <w:sz w:val="24"/>
          <w:szCs w:val="24"/>
        </w:rPr>
        <w:t>press the RACK-PC button on the interactive touch panel</w:t>
      </w:r>
      <w:r>
        <w:rPr>
          <w:sz w:val="24"/>
          <w:szCs w:val="24"/>
        </w:rPr>
        <w:t>.</w:t>
      </w:r>
    </w:p>
    <w:p w14:paraId="3DBFF665" w14:textId="0B72FFA6" w:rsidR="00372168" w:rsidRDefault="00291BD8" w:rsidP="00CC2D68">
      <w:pPr>
        <w:pStyle w:val="ListParagraph"/>
        <w:ind w:left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94" behindDoc="0" locked="0" layoutInCell="1" allowOverlap="1" wp14:anchorId="554F3A16" wp14:editId="7E7D22DF">
                <wp:simplePos x="0" y="0"/>
                <wp:positionH relativeFrom="column">
                  <wp:posOffset>2019300</wp:posOffset>
                </wp:positionH>
                <wp:positionV relativeFrom="paragraph">
                  <wp:posOffset>33019</wp:posOffset>
                </wp:positionV>
                <wp:extent cx="400050" cy="561975"/>
                <wp:effectExtent l="19050" t="19050" r="57150" b="47625"/>
                <wp:wrapNone/>
                <wp:docPr id="228952290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" cy="5619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66796" id="Straight Arrow Connector 7" o:spid="_x0000_s1026" type="#_x0000_t32" style="position:absolute;margin-left:159pt;margin-top:2.6pt;width:31.5pt;height:44.25pt;z-index:2516633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" strokecolor="red" strokeweight="2.25pt">
                <v:stroke endarrow="block" joinstyle="miter"/>
              </v:shape>
            </w:pict>
          </mc:Fallback>
        </mc:AlternateContent>
      </w:r>
    </w:p>
    <w:p w14:paraId="446D32F8" w14:textId="55C6307C" w:rsidR="00372168" w:rsidRDefault="00291BD8" w:rsidP="00CC2D68">
      <w:pPr>
        <w:pStyle w:val="ListParagraph"/>
        <w:ind w:left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42" behindDoc="0" locked="0" layoutInCell="1" allowOverlap="1" wp14:anchorId="70702AD1" wp14:editId="327A065A">
                <wp:simplePos x="0" y="0"/>
                <wp:positionH relativeFrom="column">
                  <wp:posOffset>1971676</wp:posOffset>
                </wp:positionH>
                <wp:positionV relativeFrom="paragraph">
                  <wp:posOffset>546100</wp:posOffset>
                </wp:positionV>
                <wp:extent cx="1428750" cy="1905000"/>
                <wp:effectExtent l="19050" t="38100" r="38100" b="19050"/>
                <wp:wrapNone/>
                <wp:docPr id="1020040113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28750" cy="19050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C9011" id="Straight Arrow Connector 7" o:spid="_x0000_s1026" type="#_x0000_t32" style="position:absolute;margin-left:155.25pt;margin-top:43pt;width:112.5pt;height:150pt;flip:y;z-index:2516654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70" behindDoc="0" locked="0" layoutInCell="1" allowOverlap="1" wp14:anchorId="67EB4FE9" wp14:editId="40F571BA">
                <wp:simplePos x="0" y="0"/>
                <wp:positionH relativeFrom="column">
                  <wp:posOffset>3190875</wp:posOffset>
                </wp:positionH>
                <wp:positionV relativeFrom="paragraph">
                  <wp:posOffset>228600</wp:posOffset>
                </wp:positionV>
                <wp:extent cx="485775" cy="514350"/>
                <wp:effectExtent l="19050" t="19050" r="28575" b="19050"/>
                <wp:wrapNone/>
                <wp:docPr id="646369066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51435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96500E8" id="Oval 5" o:spid="_x0000_s1026" style="position:absolute;margin-left:251.25pt;margin-top:18pt;width:38.25pt;height:40.5pt;z-index:25166237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" filled="f" strokecolor="red" strokeweight="3pt">
                <v:stroke joinstyle="miter"/>
              </v:oval>
            </w:pict>
          </mc:Fallback>
        </mc:AlternateContent>
      </w:r>
      <w:r w:rsidR="00372168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08BBACCD" wp14:editId="5EC2AA79">
                <wp:simplePos x="0" y="0"/>
                <wp:positionH relativeFrom="column">
                  <wp:posOffset>2019300</wp:posOffset>
                </wp:positionH>
                <wp:positionV relativeFrom="paragraph">
                  <wp:posOffset>185420</wp:posOffset>
                </wp:positionV>
                <wp:extent cx="533400" cy="571500"/>
                <wp:effectExtent l="19050" t="19050" r="19050" b="19050"/>
                <wp:wrapNone/>
                <wp:docPr id="1550608002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5715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087A16" id="Oval 5" o:spid="_x0000_s1026" style="position:absolute;margin-left:159pt;margin-top:14.6pt;width:42pt;height:45pt;z-index:2516582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" filled="f" strokecolor="red" strokeweight="3pt">
                <v:stroke joinstyle="miter"/>
              </v:oval>
            </w:pict>
          </mc:Fallback>
        </mc:AlternateContent>
      </w:r>
      <w:r w:rsidR="00372168">
        <w:rPr>
          <w:noProof/>
          <w:sz w:val="24"/>
          <w:szCs w:val="24"/>
        </w:rPr>
        <w:drawing>
          <wp:inline distT="0" distB="0" distL="0" distR="0" wp14:anchorId="46DEA34F" wp14:editId="16321E01">
            <wp:extent cx="3012441" cy="2259330"/>
            <wp:effectExtent l="0" t="0" r="0" b="7620"/>
            <wp:docPr id="301091417" name="Picture 37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091417" name="Picture 37" descr="Graphical user interface, website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777" cy="2262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9DEBD" w14:textId="1CB59457" w:rsidR="00CC2D68" w:rsidRDefault="00CC2D68" w:rsidP="00CC2D68">
      <w:pPr>
        <w:pStyle w:val="ListParagraph"/>
        <w:ind w:left="0"/>
        <w:jc w:val="center"/>
        <w:rPr>
          <w:sz w:val="24"/>
          <w:szCs w:val="24"/>
        </w:rPr>
      </w:pPr>
    </w:p>
    <w:p w14:paraId="1F9B1B73" w14:textId="0E854F84" w:rsidR="00CC2D68" w:rsidRDefault="00372168" w:rsidP="00CC2D68">
      <w:pPr>
        <w:pStyle w:val="ListParagraph"/>
        <w:ind w:left="0"/>
        <w:jc w:val="center"/>
        <w:rPr>
          <w:sz w:val="24"/>
          <w:szCs w:val="24"/>
        </w:rPr>
      </w:pPr>
      <w:r>
        <w:rPr>
          <w:sz w:val="24"/>
          <w:szCs w:val="24"/>
        </w:rPr>
        <w:t>If you want to use the 2</w:t>
      </w:r>
      <w:r w:rsidR="00291BD8">
        <w:rPr>
          <w:sz w:val="24"/>
          <w:szCs w:val="24"/>
        </w:rPr>
        <w:t>nd</w:t>
      </w:r>
      <w:r>
        <w:rPr>
          <w:sz w:val="24"/>
          <w:szCs w:val="24"/>
        </w:rPr>
        <w:t xml:space="preserve"> laptop wall ports input, you will need to connect the PC via HDMI.  If they want to use the laptop camera &amp; mic, a </w:t>
      </w:r>
      <w:r w:rsidR="00CC2D68">
        <w:rPr>
          <w:sz w:val="24"/>
          <w:szCs w:val="24"/>
        </w:rPr>
        <w:t xml:space="preserve">USB cable </w:t>
      </w:r>
      <w:r>
        <w:rPr>
          <w:sz w:val="24"/>
          <w:szCs w:val="24"/>
        </w:rPr>
        <w:t xml:space="preserve">will need to be plugged </w:t>
      </w:r>
      <w:r w:rsidR="00CC2D68">
        <w:rPr>
          <w:sz w:val="24"/>
          <w:szCs w:val="24"/>
        </w:rPr>
        <w:t>into your laptop</w:t>
      </w:r>
      <w:r>
        <w:rPr>
          <w:sz w:val="24"/>
          <w:szCs w:val="24"/>
        </w:rPr>
        <w:t xml:space="preserve"> and the USB port with the input.</w:t>
      </w:r>
    </w:p>
    <w:p w14:paraId="35A82C1B" w14:textId="77777777" w:rsidR="00CC2D68" w:rsidRDefault="00CC2D68" w:rsidP="00CC2D68">
      <w:pPr>
        <w:pStyle w:val="ListParagraph"/>
        <w:ind w:left="0"/>
        <w:jc w:val="center"/>
        <w:rPr>
          <w:sz w:val="24"/>
          <w:szCs w:val="24"/>
        </w:rPr>
      </w:pPr>
    </w:p>
    <w:p w14:paraId="0CB84069" w14:textId="5D0B4BC8" w:rsidR="00FC0C69" w:rsidRDefault="000C1A8E" w:rsidP="00FC0C69">
      <w:pPr>
        <w:spacing w:line="276" w:lineRule="auto"/>
        <w:jc w:val="center"/>
        <w:rPr>
          <w:sz w:val="24"/>
          <w:szCs w:val="24"/>
        </w:rPr>
      </w:pPr>
      <w:r>
        <w:rPr>
          <w:sz w:val="24"/>
          <w:szCs w:val="24"/>
        </w:rPr>
        <w:t>For wireless presentation s</w:t>
      </w:r>
      <w:r w:rsidR="00FC0C69" w:rsidRPr="00FC0C69">
        <w:rPr>
          <w:sz w:val="24"/>
          <w:szCs w:val="24"/>
        </w:rPr>
        <w:t xml:space="preserve">elect “Via” </w:t>
      </w:r>
      <w:r>
        <w:rPr>
          <w:sz w:val="24"/>
          <w:szCs w:val="24"/>
        </w:rPr>
        <w:t>source</w:t>
      </w:r>
      <w:r w:rsidR="00FC0C69" w:rsidRPr="00FC0C69">
        <w:rPr>
          <w:sz w:val="24"/>
          <w:szCs w:val="24"/>
        </w:rPr>
        <w:t>.</w:t>
      </w:r>
    </w:p>
    <w:p w14:paraId="506F5649" w14:textId="2412FF88" w:rsidR="00372168" w:rsidRPr="00FC0C69" w:rsidRDefault="00372168" w:rsidP="00FC0C69">
      <w:pPr>
        <w:spacing w:line="276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1A163EB6" wp14:editId="6E7EC1B9">
                <wp:simplePos x="0" y="0"/>
                <wp:positionH relativeFrom="column">
                  <wp:posOffset>4053205</wp:posOffset>
                </wp:positionH>
                <wp:positionV relativeFrom="paragraph">
                  <wp:posOffset>182245</wp:posOffset>
                </wp:positionV>
                <wp:extent cx="485775" cy="514350"/>
                <wp:effectExtent l="19050" t="19050" r="28575" b="19050"/>
                <wp:wrapNone/>
                <wp:docPr id="1149013291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5143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25C1A33" id="Oval 5" o:spid="_x0000_s1026" style="position:absolute;margin-left:319.15pt;margin-top:14.35pt;width:38.25pt;height:40.5pt;z-index:25165827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sz w:val="24"/>
          <w:szCs w:val="24"/>
        </w:rPr>
        <w:drawing>
          <wp:inline distT="0" distB="0" distL="0" distR="0" wp14:anchorId="50EA55D9" wp14:editId="426F95A5">
            <wp:extent cx="3072130" cy="2304097"/>
            <wp:effectExtent l="0" t="0" r="0" b="1270"/>
            <wp:docPr id="1353712026" name="Picture 36" descr="A screen shot of a comp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352739" name="Picture 36" descr="A screen shot of a computer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916" cy="2319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D8B28" w14:textId="77777777" w:rsidR="00372168" w:rsidRDefault="00372168" w:rsidP="00FC0C69">
      <w:pPr>
        <w:spacing w:line="276" w:lineRule="auto"/>
        <w:jc w:val="center"/>
        <w:rPr>
          <w:sz w:val="24"/>
          <w:szCs w:val="24"/>
        </w:rPr>
      </w:pPr>
    </w:p>
    <w:p w14:paraId="157D0B6E" w14:textId="77777777" w:rsidR="00ED2C25" w:rsidRDefault="00ED2C25" w:rsidP="00FC0C69">
      <w:pPr>
        <w:spacing w:line="276" w:lineRule="auto"/>
        <w:jc w:val="center"/>
        <w:rPr>
          <w:sz w:val="24"/>
          <w:szCs w:val="24"/>
        </w:rPr>
      </w:pPr>
    </w:p>
    <w:p w14:paraId="32260C05" w14:textId="77777777" w:rsidR="00ED2C25" w:rsidRDefault="00ED2C25" w:rsidP="00FC0C69">
      <w:pPr>
        <w:spacing w:line="276" w:lineRule="auto"/>
        <w:jc w:val="center"/>
        <w:rPr>
          <w:sz w:val="24"/>
          <w:szCs w:val="24"/>
        </w:rPr>
      </w:pPr>
    </w:p>
    <w:p w14:paraId="5D688CA2" w14:textId="77777777" w:rsidR="00ED2C25" w:rsidRDefault="00ED2C25" w:rsidP="00FC0C69">
      <w:pPr>
        <w:spacing w:line="276" w:lineRule="auto"/>
        <w:jc w:val="center"/>
        <w:rPr>
          <w:sz w:val="24"/>
          <w:szCs w:val="24"/>
        </w:rPr>
      </w:pPr>
    </w:p>
    <w:p w14:paraId="790EB358" w14:textId="77777777" w:rsidR="00ED2C25" w:rsidRDefault="00ED2C25" w:rsidP="00FC0C69">
      <w:pPr>
        <w:spacing w:line="276" w:lineRule="auto"/>
        <w:jc w:val="center"/>
        <w:rPr>
          <w:sz w:val="24"/>
          <w:szCs w:val="24"/>
        </w:rPr>
      </w:pPr>
    </w:p>
    <w:p w14:paraId="73023FBB" w14:textId="0EE818DE" w:rsidR="00FC0C69" w:rsidRPr="00FC0C69" w:rsidRDefault="00FC0C69" w:rsidP="00FC0C69">
      <w:pPr>
        <w:spacing w:line="276" w:lineRule="auto"/>
        <w:jc w:val="center"/>
        <w:rPr>
          <w:sz w:val="24"/>
          <w:szCs w:val="24"/>
        </w:rPr>
      </w:pPr>
      <w:r w:rsidRPr="00FC0C69">
        <w:rPr>
          <w:sz w:val="24"/>
          <w:szCs w:val="24"/>
        </w:rPr>
        <w:t>On your windows device press “</w:t>
      </w:r>
      <w:proofErr w:type="spellStart"/>
      <w:r w:rsidRPr="00FC0C69">
        <w:rPr>
          <w:sz w:val="24"/>
          <w:szCs w:val="24"/>
        </w:rPr>
        <w:t>Win+K</w:t>
      </w:r>
      <w:proofErr w:type="spellEnd"/>
      <w:r w:rsidRPr="00FC0C69">
        <w:rPr>
          <w:sz w:val="24"/>
          <w:szCs w:val="24"/>
        </w:rPr>
        <w:t>”</w:t>
      </w:r>
    </w:p>
    <w:p w14:paraId="0318B870" w14:textId="322F7B4C" w:rsidR="00FC0C69" w:rsidRPr="00FC0C69" w:rsidRDefault="00FC0C69" w:rsidP="00FC0C69">
      <w:pPr>
        <w:spacing w:line="276" w:lineRule="auto"/>
        <w:jc w:val="center"/>
        <w:rPr>
          <w:sz w:val="24"/>
          <w:szCs w:val="24"/>
        </w:rPr>
      </w:pPr>
      <w:r w:rsidRPr="00FC0C69">
        <w:rPr>
          <w:sz w:val="24"/>
          <w:szCs w:val="24"/>
        </w:rPr>
        <w:t xml:space="preserve">This will bring up a </w:t>
      </w:r>
      <w:r w:rsidR="007B0DCA" w:rsidRPr="00FC0C69">
        <w:rPr>
          <w:sz w:val="24"/>
          <w:szCs w:val="24"/>
        </w:rPr>
        <w:t>pop-up</w:t>
      </w:r>
      <w:r w:rsidRPr="00FC0C69">
        <w:rPr>
          <w:sz w:val="24"/>
          <w:szCs w:val="24"/>
        </w:rPr>
        <w:t xml:space="preserve"> menu to cast</w:t>
      </w:r>
    </w:p>
    <w:p w14:paraId="4C043A56" w14:textId="49455E38" w:rsidR="00FC0C69" w:rsidRPr="00FC0C69" w:rsidRDefault="00FC0C69" w:rsidP="00FC0C69">
      <w:pPr>
        <w:spacing w:line="276" w:lineRule="auto"/>
        <w:jc w:val="center"/>
        <w:rPr>
          <w:sz w:val="24"/>
          <w:szCs w:val="24"/>
        </w:rPr>
      </w:pPr>
      <w:r w:rsidRPr="00FC0C69">
        <w:rPr>
          <w:sz w:val="24"/>
          <w:szCs w:val="24"/>
        </w:rPr>
        <w:t>Select the device “</w:t>
      </w:r>
      <w:r>
        <w:rPr>
          <w:sz w:val="24"/>
          <w:szCs w:val="24"/>
        </w:rPr>
        <w:t>Device</w:t>
      </w:r>
      <w:r w:rsidR="00372168">
        <w:rPr>
          <w:sz w:val="24"/>
          <w:szCs w:val="24"/>
        </w:rPr>
        <w:t xml:space="preserve"> name</w:t>
      </w:r>
      <w:r w:rsidRPr="00FC0C69">
        <w:rPr>
          <w:sz w:val="24"/>
          <w:szCs w:val="24"/>
        </w:rPr>
        <w:t>”</w:t>
      </w:r>
    </w:p>
    <w:p w14:paraId="5A3C230F" w14:textId="467844CB" w:rsidR="00FC0C69" w:rsidRDefault="00FC0C69" w:rsidP="00FC0C69">
      <w:pPr>
        <w:spacing w:line="276" w:lineRule="auto"/>
        <w:jc w:val="center"/>
        <w:rPr>
          <w:sz w:val="24"/>
          <w:szCs w:val="24"/>
        </w:rPr>
      </w:pPr>
      <w:r w:rsidRPr="00FC0C69">
        <w:rPr>
          <w:sz w:val="24"/>
          <w:szCs w:val="24"/>
        </w:rPr>
        <w:t xml:space="preserve">If prompted enter the security code that will be displayed on the </w:t>
      </w:r>
      <w:r w:rsidR="007B0DCA" w:rsidRPr="00FC0C69">
        <w:rPr>
          <w:sz w:val="24"/>
          <w:szCs w:val="24"/>
        </w:rPr>
        <w:t>in-room</w:t>
      </w:r>
      <w:r w:rsidRPr="00FC0C69">
        <w:rPr>
          <w:sz w:val="24"/>
          <w:szCs w:val="24"/>
        </w:rPr>
        <w:t xml:space="preserve"> screens</w:t>
      </w:r>
    </w:p>
    <w:p w14:paraId="09303A5E" w14:textId="5804CC43" w:rsidR="00FC0C69" w:rsidRPr="00FC0C69" w:rsidRDefault="007B0DCA" w:rsidP="00FC0C69">
      <w:pPr>
        <w:spacing w:line="276" w:lineRule="auto"/>
        <w:jc w:val="center"/>
        <w:rPr>
          <w:sz w:val="24"/>
          <w:szCs w:val="24"/>
        </w:rPr>
      </w:pPr>
      <w:r w:rsidRPr="00FC0C69">
        <w:rPr>
          <w:sz w:val="24"/>
          <w:szCs w:val="24"/>
        </w:rPr>
        <w:t>Select</w:t>
      </w:r>
      <w:r w:rsidR="00FC0C69" w:rsidRPr="00FC0C69">
        <w:rPr>
          <w:sz w:val="24"/>
          <w:szCs w:val="24"/>
        </w:rPr>
        <w:t xml:space="preserve"> either mirror or extend your display.</w:t>
      </w:r>
    </w:p>
    <w:p w14:paraId="1A3BEE82" w14:textId="77777777" w:rsidR="00FC0C69" w:rsidRPr="00FC0C69" w:rsidRDefault="00FC0C69" w:rsidP="00FC0C69">
      <w:pPr>
        <w:spacing w:line="276" w:lineRule="auto"/>
        <w:jc w:val="center"/>
        <w:rPr>
          <w:sz w:val="24"/>
          <w:szCs w:val="24"/>
        </w:rPr>
      </w:pPr>
    </w:p>
    <w:p w14:paraId="7946AA1A" w14:textId="77777777" w:rsidR="00FC0C69" w:rsidRPr="00FC0C69" w:rsidRDefault="00FC0C69" w:rsidP="00FC0C69">
      <w:pPr>
        <w:jc w:val="center"/>
        <w:rPr>
          <w:sz w:val="24"/>
          <w:szCs w:val="24"/>
        </w:rPr>
      </w:pPr>
    </w:p>
    <w:sectPr w:rsidR="00FC0C69" w:rsidRPr="00FC0C69" w:rsidSect="00B92000">
      <w:footerReference w:type="default" r:id="rId23"/>
      <w:headerReference w:type="first" r:id="rId24"/>
      <w:footerReference w:type="first" r:id="rId25"/>
      <w:pgSz w:w="12240" w:h="15840" w:code="1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C344AF" w14:textId="77777777" w:rsidR="000B6518" w:rsidRDefault="000B6518" w:rsidP="003C25DF">
      <w:r>
        <w:separator/>
      </w:r>
    </w:p>
  </w:endnote>
  <w:endnote w:type="continuationSeparator" w:id="0">
    <w:p w14:paraId="3EBCD7B2" w14:textId="77777777" w:rsidR="000B6518" w:rsidRDefault="000B6518" w:rsidP="003C25DF">
      <w:r>
        <w:continuationSeparator/>
      </w:r>
    </w:p>
  </w:endnote>
  <w:endnote w:type="continuationNotice" w:id="1">
    <w:p w14:paraId="4D43B4F5" w14:textId="77777777" w:rsidR="00C01085" w:rsidRDefault="00C0108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24D17F" w14:textId="77777777" w:rsidR="00FE2062" w:rsidRPr="00DF147B" w:rsidRDefault="00DF147B" w:rsidP="00F012B5">
    <w:pPr>
      <w:pStyle w:val="Footer"/>
      <w:jc w:val="center"/>
      <w:rPr>
        <w:color w:val="4BAF4E"/>
      </w:rPr>
    </w:pPr>
    <w:r w:rsidRPr="00DF147B">
      <w:rPr>
        <w:color w:val="4BAF4E"/>
      </w:rPr>
      <w:fldChar w:fldCharType="begin"/>
    </w:r>
    <w:r w:rsidRPr="00DF147B">
      <w:rPr>
        <w:color w:val="4BAF4E"/>
      </w:rPr>
      <w:instrText xml:space="preserve"> PAGE   \* MERGEFORMAT </w:instrText>
    </w:r>
    <w:r w:rsidRPr="00DF147B">
      <w:rPr>
        <w:color w:val="4BAF4E"/>
      </w:rPr>
      <w:fldChar w:fldCharType="separate"/>
    </w:r>
    <w:r>
      <w:rPr>
        <w:color w:val="4BAF4E"/>
      </w:rPr>
      <w:t>1</w:t>
    </w:r>
    <w:r w:rsidRPr="00DF147B">
      <w:rPr>
        <w:b/>
        <w:bCs/>
        <w:noProof/>
        <w:color w:val="4BAF4E"/>
      </w:rPr>
      <w:fldChar w:fldCharType="end"/>
    </w:r>
    <w:r w:rsidR="00B04487">
      <w:rPr>
        <w:b/>
        <w:noProof/>
        <w:color w:val="5A90C6"/>
      </w:rPr>
      <w:drawing>
        <wp:anchor distT="0" distB="0" distL="114300" distR="114300" simplePos="0" relativeHeight="251658243" behindDoc="0" locked="0" layoutInCell="1" allowOverlap="1" wp14:anchorId="65F4CFA8" wp14:editId="7BCF415C">
          <wp:simplePos x="0" y="0"/>
          <wp:positionH relativeFrom="column">
            <wp:posOffset>5743575</wp:posOffset>
          </wp:positionH>
          <wp:positionV relativeFrom="page">
            <wp:posOffset>8919845</wp:posOffset>
          </wp:positionV>
          <wp:extent cx="719455" cy="719455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C_LOGO_4C_ICO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0383A" w:rsidRPr="00525C7E">
      <w:rPr>
        <w:b/>
        <w:noProof/>
        <w:color w:val="5A90C6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90B64C0" wp14:editId="2524FD2F">
              <wp:simplePos x="0" y="0"/>
              <wp:positionH relativeFrom="column">
                <wp:posOffset>-1106170</wp:posOffset>
              </wp:positionH>
              <wp:positionV relativeFrom="page">
                <wp:posOffset>9747250</wp:posOffset>
              </wp:positionV>
              <wp:extent cx="8147304" cy="502920"/>
              <wp:effectExtent l="0" t="0" r="635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147304" cy="502920"/>
                      </a:xfrm>
                      <a:prstGeom prst="rect">
                        <a:avLst/>
                      </a:prstGeom>
                      <a:solidFill>
                        <a:srgbClr val="D69A2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EF552F3" id="Rectangle 2" o:spid="_x0000_s1026" style="position:absolute;margin-left:-87.1pt;margin-top:767.5pt;width:641.5pt;height:39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" fillcolor="#d69a2d" stroked="f" strokeweight="1pt">
              <w10:wrap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AAEEC3" w14:textId="77777777" w:rsidR="00D62A66" w:rsidRPr="00D62A66" w:rsidRDefault="004A39AD">
    <w:pPr>
      <w:pStyle w:val="Footer"/>
      <w:rPr>
        <w:color w:val="FFFFFF" w:themeColor="background1"/>
      </w:rPr>
    </w:pPr>
    <w:r w:rsidRPr="00D62A66">
      <w:rPr>
        <w:noProof/>
        <w:color w:val="FFFFFF" w:themeColor="background1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6DD10F80" wp14:editId="084C9D36">
              <wp:simplePos x="0" y="0"/>
              <wp:positionH relativeFrom="column">
                <wp:posOffset>-1104900</wp:posOffset>
              </wp:positionH>
              <wp:positionV relativeFrom="page">
                <wp:posOffset>9747250</wp:posOffset>
              </wp:positionV>
              <wp:extent cx="8147304" cy="502920"/>
              <wp:effectExtent l="0" t="0" r="6350" b="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147304" cy="502920"/>
                      </a:xfrm>
                      <a:prstGeom prst="rect">
                        <a:avLst/>
                      </a:prstGeom>
                      <a:solidFill>
                        <a:srgbClr val="D69A2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D7EDE8" id="Rectangle 4" o:spid="_x0000_s1026" style="position:absolute;margin-left:-87pt;margin-top:767.5pt;width:641.5pt;height:39.6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" fillcolor="#d69a2d" stroked="f" strokeweight="1pt">
              <w10:wrap anchory="page"/>
            </v:rect>
          </w:pict>
        </mc:Fallback>
      </mc:AlternateContent>
    </w:r>
    <w:r w:rsidR="00D62A66" w:rsidRPr="00D62A66">
      <w:rPr>
        <w:color w:val="FFFFFF" w:themeColor="background1"/>
      </w:rPr>
      <w:t>.</w:t>
    </w:r>
  </w:p>
  <w:p w14:paraId="1F9670A1" w14:textId="77777777" w:rsidR="00D62A66" w:rsidRPr="00D62A66" w:rsidRDefault="00D62A66">
    <w:pPr>
      <w:pStyle w:val="Footer"/>
      <w:rPr>
        <w:color w:val="FFFFFF" w:themeColor="background1"/>
      </w:rPr>
    </w:pPr>
    <w:r w:rsidRPr="00D62A66">
      <w:rPr>
        <w:color w:val="FFFFFF" w:themeColor="background1"/>
      </w:rPr>
      <w:t>.</w:t>
    </w:r>
  </w:p>
  <w:p w14:paraId="696B9665" w14:textId="77777777" w:rsidR="00D62A66" w:rsidRPr="00D62A66" w:rsidRDefault="00D62A66" w:rsidP="00F012B5">
    <w:pPr>
      <w:pStyle w:val="Footer"/>
      <w:jc w:val="center"/>
      <w:rPr>
        <w:color w:val="FFFFFF" w:themeColor="background1"/>
      </w:rPr>
    </w:pPr>
    <w:r w:rsidRPr="00D62A66">
      <w:rPr>
        <w:color w:val="FFFFFF" w:themeColor="background1"/>
      </w:rPr>
      <w:t>.</w:t>
    </w:r>
  </w:p>
  <w:p w14:paraId="5F758C96" w14:textId="77777777" w:rsidR="00D62A66" w:rsidRPr="00DF147B" w:rsidRDefault="00DF147B" w:rsidP="00F012B5">
    <w:pPr>
      <w:pStyle w:val="Footer"/>
      <w:jc w:val="center"/>
      <w:rPr>
        <w:color w:val="4BAF4E"/>
      </w:rPr>
    </w:pPr>
    <w:r w:rsidRPr="00DF147B">
      <w:rPr>
        <w:color w:val="4BAF4E"/>
      </w:rPr>
      <w:fldChar w:fldCharType="begin"/>
    </w:r>
    <w:r w:rsidRPr="00DF147B">
      <w:rPr>
        <w:color w:val="4BAF4E"/>
      </w:rPr>
      <w:instrText xml:space="preserve"> PAGE   \* MERGEFORMAT </w:instrText>
    </w:r>
    <w:r w:rsidRPr="00DF147B">
      <w:rPr>
        <w:color w:val="4BAF4E"/>
      </w:rPr>
      <w:fldChar w:fldCharType="separate"/>
    </w:r>
    <w:r w:rsidRPr="00DF147B">
      <w:rPr>
        <w:b/>
        <w:bCs/>
        <w:noProof/>
        <w:color w:val="4BAF4E"/>
      </w:rPr>
      <w:t>1</w:t>
    </w:r>
    <w:r w:rsidRPr="00DF147B">
      <w:rPr>
        <w:b/>
        <w:bCs/>
        <w:noProof/>
        <w:color w:val="4BAF4E"/>
      </w:rPr>
      <w:fldChar w:fldCharType="end"/>
    </w:r>
  </w:p>
  <w:p w14:paraId="3B9F45E9" w14:textId="77777777" w:rsidR="00D62A66" w:rsidRDefault="00D62A6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980E64" w14:textId="77777777" w:rsidR="000B6518" w:rsidRDefault="000B6518" w:rsidP="003C25DF">
      <w:r>
        <w:separator/>
      </w:r>
    </w:p>
  </w:footnote>
  <w:footnote w:type="continuationSeparator" w:id="0">
    <w:p w14:paraId="6F79EFA9" w14:textId="77777777" w:rsidR="000B6518" w:rsidRDefault="000B6518" w:rsidP="003C25DF">
      <w:r>
        <w:continuationSeparator/>
      </w:r>
    </w:p>
  </w:footnote>
  <w:footnote w:type="continuationNotice" w:id="1">
    <w:p w14:paraId="6A2D7615" w14:textId="77777777" w:rsidR="00C01085" w:rsidRDefault="00C0108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11CD9F" w14:textId="77777777" w:rsidR="00381024" w:rsidRDefault="004A39AD">
    <w:pPr>
      <w:pStyle w:val="Header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711A8FA" wp14:editId="1B8C3B71">
          <wp:simplePos x="0" y="0"/>
          <wp:positionH relativeFrom="page">
            <wp:posOffset>420116</wp:posOffset>
          </wp:positionH>
          <wp:positionV relativeFrom="page">
            <wp:posOffset>61925</wp:posOffset>
          </wp:positionV>
          <wp:extent cx="2494483" cy="1481100"/>
          <wp:effectExtent l="0" t="0" r="0" b="0"/>
          <wp:wrapTopAndBottom/>
          <wp:docPr id="256" name="Picture 2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C_LOGO_4C_ST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94483" cy="1481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72BCFC8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5F6DAD"/>
    <w:multiLevelType w:val="hybridMultilevel"/>
    <w:tmpl w:val="5F800EEC"/>
    <w:lvl w:ilvl="0" w:tplc="8FF08C2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556A09"/>
    <w:multiLevelType w:val="hybridMultilevel"/>
    <w:tmpl w:val="727EBC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CCC1720"/>
    <w:multiLevelType w:val="hybridMultilevel"/>
    <w:tmpl w:val="A6B283EC"/>
    <w:lvl w:ilvl="0" w:tplc="78D6188A">
      <w:start w:val="1"/>
      <w:numFmt w:val="bullet"/>
      <w:pStyle w:val="LeafBulletLis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121941"/>
    <w:multiLevelType w:val="hybridMultilevel"/>
    <w:tmpl w:val="AC20F7B2"/>
    <w:lvl w:ilvl="0" w:tplc="0994D4DE">
      <w:start w:val="1"/>
      <w:numFmt w:val="bullet"/>
      <w:pStyle w:val="GreenBulletLevel1"/>
      <w:lvlText w:val=""/>
      <w:lvlJc w:val="left"/>
      <w:pPr>
        <w:ind w:left="720" w:hanging="360"/>
      </w:pPr>
      <w:rPr>
        <w:rFonts w:ascii="Symbol" w:hAnsi="Symbol" w:hint="default"/>
        <w:color w:val="4AAF4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875B32"/>
    <w:multiLevelType w:val="hybridMultilevel"/>
    <w:tmpl w:val="C7C443F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26045F6"/>
    <w:multiLevelType w:val="hybridMultilevel"/>
    <w:tmpl w:val="8C5295C8"/>
    <w:lvl w:ilvl="0" w:tplc="C92EA5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AAF4E"/>
      </w:rPr>
    </w:lvl>
    <w:lvl w:ilvl="1" w:tplc="B3928706">
      <w:start w:val="1"/>
      <w:numFmt w:val="bullet"/>
      <w:pStyle w:val="GreenBulletLevel2"/>
      <w:lvlText w:val="o"/>
      <w:lvlJc w:val="left"/>
      <w:pPr>
        <w:ind w:left="1440" w:hanging="360"/>
      </w:pPr>
      <w:rPr>
        <w:rFonts w:ascii="Courier New" w:hAnsi="Courier New" w:hint="default"/>
        <w:color w:val="4AAF4E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F91A0B"/>
    <w:multiLevelType w:val="hybridMultilevel"/>
    <w:tmpl w:val="9C6673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CA2E75"/>
    <w:multiLevelType w:val="hybridMultilevel"/>
    <w:tmpl w:val="D3644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520903">
    <w:abstractNumId w:val="0"/>
  </w:num>
  <w:num w:numId="2" w16cid:durableId="1734353633">
    <w:abstractNumId w:val="8"/>
  </w:num>
  <w:num w:numId="3" w16cid:durableId="1218273621">
    <w:abstractNumId w:val="4"/>
  </w:num>
  <w:num w:numId="4" w16cid:durableId="965503294">
    <w:abstractNumId w:val="6"/>
  </w:num>
  <w:num w:numId="5" w16cid:durableId="1857883326">
    <w:abstractNumId w:val="3"/>
  </w:num>
  <w:num w:numId="6" w16cid:durableId="1572614012">
    <w:abstractNumId w:val="1"/>
  </w:num>
  <w:num w:numId="7" w16cid:durableId="417216666">
    <w:abstractNumId w:val="7"/>
  </w:num>
  <w:num w:numId="8" w16cid:durableId="1715277175">
    <w:abstractNumId w:val="5"/>
  </w:num>
  <w:num w:numId="9" w16cid:durableId="111413557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33F3"/>
    <w:rsid w:val="0004567E"/>
    <w:rsid w:val="00072969"/>
    <w:rsid w:val="000A75FE"/>
    <w:rsid w:val="000B6518"/>
    <w:rsid w:val="000C1A8E"/>
    <w:rsid w:val="000C465A"/>
    <w:rsid w:val="000D242C"/>
    <w:rsid w:val="000F0AE6"/>
    <w:rsid w:val="001401A8"/>
    <w:rsid w:val="001B4732"/>
    <w:rsid w:val="001D1345"/>
    <w:rsid w:val="001F75A7"/>
    <w:rsid w:val="00206D8D"/>
    <w:rsid w:val="00212CA2"/>
    <w:rsid w:val="0027513F"/>
    <w:rsid w:val="00291BD8"/>
    <w:rsid w:val="002A585E"/>
    <w:rsid w:val="003151F3"/>
    <w:rsid w:val="00372168"/>
    <w:rsid w:val="00375D5E"/>
    <w:rsid w:val="00381024"/>
    <w:rsid w:val="00386622"/>
    <w:rsid w:val="003C25DF"/>
    <w:rsid w:val="003C67AA"/>
    <w:rsid w:val="003D3687"/>
    <w:rsid w:val="003E2602"/>
    <w:rsid w:val="0040383A"/>
    <w:rsid w:val="0044735E"/>
    <w:rsid w:val="00453FFB"/>
    <w:rsid w:val="00472F67"/>
    <w:rsid w:val="00473833"/>
    <w:rsid w:val="004A39AD"/>
    <w:rsid w:val="004D5A52"/>
    <w:rsid w:val="004F2FFC"/>
    <w:rsid w:val="00525C7E"/>
    <w:rsid w:val="005604F3"/>
    <w:rsid w:val="00560BC5"/>
    <w:rsid w:val="0059188C"/>
    <w:rsid w:val="005B638B"/>
    <w:rsid w:val="005C50BE"/>
    <w:rsid w:val="005D1099"/>
    <w:rsid w:val="005E355B"/>
    <w:rsid w:val="005F2513"/>
    <w:rsid w:val="00647E76"/>
    <w:rsid w:val="00657FA8"/>
    <w:rsid w:val="006633F3"/>
    <w:rsid w:val="006705E6"/>
    <w:rsid w:val="006B02CF"/>
    <w:rsid w:val="0072115D"/>
    <w:rsid w:val="00735E9E"/>
    <w:rsid w:val="0076786A"/>
    <w:rsid w:val="00785826"/>
    <w:rsid w:val="007A04B2"/>
    <w:rsid w:val="007B0DCA"/>
    <w:rsid w:val="007B661D"/>
    <w:rsid w:val="007B733F"/>
    <w:rsid w:val="007D1AD5"/>
    <w:rsid w:val="007D75F4"/>
    <w:rsid w:val="007F0961"/>
    <w:rsid w:val="00862623"/>
    <w:rsid w:val="008B231C"/>
    <w:rsid w:val="008B6AB9"/>
    <w:rsid w:val="009E1C03"/>
    <w:rsid w:val="00A1030A"/>
    <w:rsid w:val="00A64AD7"/>
    <w:rsid w:val="00A800F4"/>
    <w:rsid w:val="00AD5389"/>
    <w:rsid w:val="00AE3223"/>
    <w:rsid w:val="00B04487"/>
    <w:rsid w:val="00B169C6"/>
    <w:rsid w:val="00B21C9B"/>
    <w:rsid w:val="00B4726A"/>
    <w:rsid w:val="00B82FC5"/>
    <w:rsid w:val="00B92000"/>
    <w:rsid w:val="00BA3F82"/>
    <w:rsid w:val="00BB5E77"/>
    <w:rsid w:val="00BD7A4C"/>
    <w:rsid w:val="00C01085"/>
    <w:rsid w:val="00C16DE5"/>
    <w:rsid w:val="00C54BB1"/>
    <w:rsid w:val="00CC2D68"/>
    <w:rsid w:val="00D15CE8"/>
    <w:rsid w:val="00D247D0"/>
    <w:rsid w:val="00D3123C"/>
    <w:rsid w:val="00D332B1"/>
    <w:rsid w:val="00D352BF"/>
    <w:rsid w:val="00D567FE"/>
    <w:rsid w:val="00D62A66"/>
    <w:rsid w:val="00D71695"/>
    <w:rsid w:val="00DC38E3"/>
    <w:rsid w:val="00DD0353"/>
    <w:rsid w:val="00DF147B"/>
    <w:rsid w:val="00DF1DA4"/>
    <w:rsid w:val="00DF30A9"/>
    <w:rsid w:val="00DF4B78"/>
    <w:rsid w:val="00E126BD"/>
    <w:rsid w:val="00E27F1F"/>
    <w:rsid w:val="00E47AAB"/>
    <w:rsid w:val="00E728AC"/>
    <w:rsid w:val="00EA52D0"/>
    <w:rsid w:val="00EC25D0"/>
    <w:rsid w:val="00ED2C25"/>
    <w:rsid w:val="00ED606B"/>
    <w:rsid w:val="00EF6CEE"/>
    <w:rsid w:val="00F012B5"/>
    <w:rsid w:val="00F019F6"/>
    <w:rsid w:val="00F20268"/>
    <w:rsid w:val="00F407F6"/>
    <w:rsid w:val="00F40F36"/>
    <w:rsid w:val="00FA0BF3"/>
    <w:rsid w:val="00FB58F9"/>
    <w:rsid w:val="00FC0C69"/>
    <w:rsid w:val="00FE0DCC"/>
    <w:rsid w:val="00FE2062"/>
    <w:rsid w:val="15C9B467"/>
    <w:rsid w:val="22B71F54"/>
    <w:rsid w:val="4CA4BA73"/>
    <w:rsid w:val="4DF0ABDF"/>
    <w:rsid w:val="5036B0A1"/>
    <w:rsid w:val="54A4EEE5"/>
    <w:rsid w:val="5577D284"/>
    <w:rsid w:val="573C58E2"/>
    <w:rsid w:val="5D500B3E"/>
    <w:rsid w:val="6C24BDCB"/>
    <w:rsid w:val="7D0CE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E2F75A2"/>
  <w15:chartTrackingRefBased/>
  <w15:docId w15:val="{ABD741A5-5AAF-4D0D-806D-C1192A26E3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4487"/>
    <w:rPr>
      <w:rFonts w:ascii="Century Gothic" w:hAnsi="Century Gothic"/>
      <w:sz w:val="20"/>
    </w:rPr>
  </w:style>
  <w:style w:type="paragraph" w:styleId="Heading1">
    <w:name w:val="heading 1"/>
    <w:aliases w:val="Primary Headline"/>
    <w:next w:val="Normal"/>
    <w:link w:val="Heading1Char"/>
    <w:qFormat/>
    <w:rsid w:val="005E355B"/>
    <w:pPr>
      <w:keepNext/>
      <w:keepLines/>
      <w:spacing w:before="240" w:after="0"/>
      <w:outlineLvl w:val="0"/>
    </w:pPr>
    <w:rPr>
      <w:rFonts w:ascii="Times New Roman" w:eastAsiaTheme="majorEastAsia" w:hAnsi="Times New Roman" w:cs="Times New Roman"/>
      <w:color w:val="5A90C6"/>
      <w:sz w:val="32"/>
      <w:szCs w:val="32"/>
    </w:rPr>
  </w:style>
  <w:style w:type="paragraph" w:styleId="Heading2">
    <w:name w:val="heading 2"/>
    <w:aliases w:val="Primary Subheader / Callout Font"/>
    <w:next w:val="Normal"/>
    <w:link w:val="Heading2Char"/>
    <w:uiPriority w:val="9"/>
    <w:unhideWhenUsed/>
    <w:qFormat/>
    <w:rsid w:val="005E355B"/>
    <w:pPr>
      <w:keepNext/>
      <w:keepLines/>
      <w:spacing w:before="40" w:after="0"/>
      <w:outlineLvl w:val="1"/>
    </w:pPr>
    <w:rPr>
      <w:rFonts w:ascii="Times New Roman" w:eastAsiaTheme="majorEastAsia" w:hAnsi="Times New Roman" w:cs="Times New Roman"/>
      <w:b/>
      <w:color w:val="5A90C6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E20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2062"/>
  </w:style>
  <w:style w:type="paragraph" w:styleId="Footer">
    <w:name w:val="footer"/>
    <w:basedOn w:val="Normal"/>
    <w:link w:val="FooterChar"/>
    <w:uiPriority w:val="99"/>
    <w:unhideWhenUsed/>
    <w:rsid w:val="00FE20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2062"/>
  </w:style>
  <w:style w:type="paragraph" w:styleId="NoSpacing">
    <w:name w:val="No Spacing"/>
    <w:basedOn w:val="Normal"/>
    <w:link w:val="NoSpacingChar"/>
    <w:uiPriority w:val="1"/>
    <w:qFormat/>
    <w:rsid w:val="003C25DF"/>
    <w:pPr>
      <w:spacing w:after="0" w:line="240" w:lineRule="auto"/>
    </w:pPr>
  </w:style>
  <w:style w:type="character" w:customStyle="1" w:styleId="Heading1Char">
    <w:name w:val="Heading 1 Char"/>
    <w:aliases w:val="Primary Headline Char"/>
    <w:basedOn w:val="DefaultParagraphFont"/>
    <w:link w:val="Heading1"/>
    <w:rsid w:val="00B04487"/>
    <w:rPr>
      <w:rFonts w:ascii="Times New Roman" w:eastAsiaTheme="majorEastAsia" w:hAnsi="Times New Roman" w:cs="Times New Roman"/>
      <w:color w:val="5A90C6"/>
      <w:sz w:val="32"/>
      <w:szCs w:val="32"/>
    </w:rPr>
  </w:style>
  <w:style w:type="character" w:customStyle="1" w:styleId="Heading2Char">
    <w:name w:val="Heading 2 Char"/>
    <w:aliases w:val="Primary Subheader / Callout Font Char"/>
    <w:basedOn w:val="DefaultParagraphFont"/>
    <w:link w:val="Heading2"/>
    <w:uiPriority w:val="9"/>
    <w:rsid w:val="005E355B"/>
    <w:rPr>
      <w:rFonts w:ascii="Times New Roman" w:eastAsiaTheme="majorEastAsia" w:hAnsi="Times New Roman" w:cs="Times New Roman"/>
      <w:b/>
      <w:color w:val="5A90C6"/>
      <w:sz w:val="24"/>
      <w:szCs w:val="24"/>
    </w:rPr>
  </w:style>
  <w:style w:type="paragraph" w:styleId="Title">
    <w:name w:val="Title"/>
    <w:next w:val="Normal"/>
    <w:link w:val="TitleChar"/>
    <w:uiPriority w:val="10"/>
    <w:qFormat/>
    <w:rsid w:val="00B92000"/>
    <w:pPr>
      <w:spacing w:line="240" w:lineRule="auto"/>
      <w:jc w:val="center"/>
    </w:pPr>
    <w:rPr>
      <w:rFonts w:ascii="Times New Roman" w:hAnsi="Times New Roman" w:cs="Times New Roman"/>
      <w:noProof/>
      <w:color w:val="003C7C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B92000"/>
    <w:rPr>
      <w:rFonts w:ascii="Times New Roman" w:hAnsi="Times New Roman" w:cs="Times New Roman"/>
      <w:noProof/>
      <w:color w:val="003C7C"/>
      <w:sz w:val="44"/>
      <w:szCs w:val="44"/>
    </w:rPr>
  </w:style>
  <w:style w:type="paragraph" w:styleId="Subtitle">
    <w:name w:val="Subtitle"/>
    <w:basedOn w:val="Title"/>
    <w:next w:val="Normal"/>
    <w:link w:val="SubtitleChar"/>
    <w:uiPriority w:val="11"/>
    <w:qFormat/>
    <w:rsid w:val="00D352BF"/>
    <w:pPr>
      <w:spacing w:line="259" w:lineRule="auto"/>
    </w:pPr>
    <w:rPr>
      <w:rFonts w:ascii="Century Gothic" w:hAnsi="Century Gothic"/>
      <w:b/>
      <w:color w:val="5A90C6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352BF"/>
    <w:rPr>
      <w:rFonts w:ascii="Century Gothic" w:hAnsi="Century Gothic" w:cstheme="majorBidi"/>
      <w:b/>
      <w:noProof/>
      <w:color w:val="5A90C6"/>
      <w:sz w:val="24"/>
      <w:szCs w:val="24"/>
    </w:rPr>
  </w:style>
  <w:style w:type="character" w:styleId="Strong">
    <w:name w:val="Strong"/>
    <w:uiPriority w:val="22"/>
    <w:rsid w:val="003C67AA"/>
    <w:rPr>
      <w:b/>
      <w:bCs/>
    </w:rPr>
  </w:style>
  <w:style w:type="character" w:styleId="IntenseEmphasis">
    <w:name w:val="Intense Emphasis"/>
    <w:uiPriority w:val="21"/>
    <w:rsid w:val="00D352BF"/>
    <w:rPr>
      <w:i/>
      <w:iCs/>
      <w:color w:val="4472C4" w:themeColor="accent1"/>
    </w:rPr>
  </w:style>
  <w:style w:type="character" w:styleId="IntenseReference">
    <w:name w:val="Intense Reference"/>
    <w:basedOn w:val="DefaultParagraphFont"/>
    <w:uiPriority w:val="32"/>
    <w:rsid w:val="00D352BF"/>
    <w:rPr>
      <w:rFonts w:ascii="Century Gothic" w:hAnsi="Century Gothic"/>
      <w:b/>
      <w:bCs/>
      <w:i w:val="0"/>
      <w:caps w:val="0"/>
      <w:smallCaps/>
      <w:color w:val="4472C4" w:themeColor="accent1"/>
      <w:spacing w:val="0"/>
    </w:rPr>
  </w:style>
  <w:style w:type="paragraph" w:customStyle="1" w:styleId="FooterAddress">
    <w:name w:val="Footer Address"/>
    <w:basedOn w:val="NoSpacing"/>
    <w:link w:val="FooterAddressChar"/>
    <w:uiPriority w:val="2"/>
    <w:qFormat/>
    <w:rsid w:val="00B169C6"/>
    <w:pPr>
      <w:jc w:val="right"/>
    </w:pPr>
    <w:rPr>
      <w:color w:val="4D5149"/>
      <w:sz w:val="18"/>
      <w:szCs w:val="18"/>
    </w:rPr>
  </w:style>
  <w:style w:type="paragraph" w:customStyle="1" w:styleId="FooterServiceAreaDivision">
    <w:name w:val="Footer Service Area / Division"/>
    <w:basedOn w:val="NoSpacing"/>
    <w:link w:val="FooterServiceAreaDivisionChar"/>
    <w:uiPriority w:val="2"/>
    <w:qFormat/>
    <w:rsid w:val="00B169C6"/>
    <w:pPr>
      <w:jc w:val="right"/>
    </w:pPr>
    <w:rPr>
      <w:rFonts w:cs="Times New Roman"/>
      <w:b/>
      <w:color w:val="003C7C"/>
      <w:szCs w:val="20"/>
    </w:rPr>
  </w:style>
  <w:style w:type="character" w:customStyle="1" w:styleId="NoSpacingChar">
    <w:name w:val="No Spacing Char"/>
    <w:basedOn w:val="DefaultParagraphFont"/>
    <w:link w:val="NoSpacing"/>
    <w:uiPriority w:val="1"/>
    <w:rsid w:val="00B169C6"/>
    <w:rPr>
      <w:rFonts w:ascii="Times New Roman" w:hAnsi="Times New Roman"/>
    </w:rPr>
  </w:style>
  <w:style w:type="character" w:customStyle="1" w:styleId="FooterAddressChar">
    <w:name w:val="Footer Address Char"/>
    <w:basedOn w:val="NoSpacingChar"/>
    <w:link w:val="FooterAddress"/>
    <w:uiPriority w:val="2"/>
    <w:rsid w:val="00B04487"/>
    <w:rPr>
      <w:rFonts w:ascii="Century Gothic" w:hAnsi="Century Gothic"/>
      <w:color w:val="4D5149"/>
      <w:sz w:val="18"/>
      <w:szCs w:val="18"/>
    </w:rPr>
  </w:style>
  <w:style w:type="paragraph" w:customStyle="1" w:styleId="FooterWebAddress">
    <w:name w:val="Footer Web Address"/>
    <w:basedOn w:val="NoSpacing"/>
    <w:link w:val="FooterWebAddressChar"/>
    <w:uiPriority w:val="2"/>
    <w:qFormat/>
    <w:rsid w:val="00B169C6"/>
    <w:pPr>
      <w:jc w:val="right"/>
    </w:pPr>
    <w:rPr>
      <w:b/>
      <w:color w:val="5A90C6"/>
    </w:rPr>
  </w:style>
  <w:style w:type="character" w:customStyle="1" w:styleId="FooterServiceAreaDivisionChar">
    <w:name w:val="Footer Service Area / Division Char"/>
    <w:basedOn w:val="NoSpacingChar"/>
    <w:link w:val="FooterServiceAreaDivision"/>
    <w:uiPriority w:val="2"/>
    <w:rsid w:val="00B04487"/>
    <w:rPr>
      <w:rFonts w:ascii="Century Gothic" w:hAnsi="Century Gothic" w:cs="Times New Roman"/>
      <w:b/>
      <w:color w:val="003C7C"/>
      <w:sz w:val="20"/>
      <w:szCs w:val="20"/>
    </w:rPr>
  </w:style>
  <w:style w:type="character" w:customStyle="1" w:styleId="FooterWebAddressChar">
    <w:name w:val="Footer Web Address Char"/>
    <w:basedOn w:val="NoSpacingChar"/>
    <w:link w:val="FooterWebAddress"/>
    <w:uiPriority w:val="2"/>
    <w:rsid w:val="00B04487"/>
    <w:rPr>
      <w:rFonts w:ascii="Century Gothic" w:hAnsi="Century Gothic"/>
      <w:b/>
      <w:color w:val="5A90C6"/>
      <w:sz w:val="20"/>
    </w:rPr>
  </w:style>
  <w:style w:type="paragraph" w:customStyle="1" w:styleId="GreenBulletLevel1">
    <w:name w:val="Green Bullet Level 1"/>
    <w:basedOn w:val="ListBullet"/>
    <w:link w:val="GreenBulletLevel1Char"/>
    <w:uiPriority w:val="1"/>
    <w:qFormat/>
    <w:rsid w:val="00B04487"/>
    <w:pPr>
      <w:numPr>
        <w:numId w:val="3"/>
      </w:numPr>
    </w:pPr>
    <w:rPr>
      <w:noProof/>
      <w:szCs w:val="20"/>
    </w:rPr>
  </w:style>
  <w:style w:type="paragraph" w:customStyle="1" w:styleId="GreenBulletLevel2">
    <w:name w:val="Green Bullet Level 2"/>
    <w:basedOn w:val="GreenBulletLevel1"/>
    <w:link w:val="GreenBulletLevel2Char"/>
    <w:uiPriority w:val="1"/>
    <w:qFormat/>
    <w:rsid w:val="005E355B"/>
    <w:pPr>
      <w:numPr>
        <w:ilvl w:val="1"/>
        <w:numId w:val="4"/>
      </w:numPr>
    </w:pPr>
  </w:style>
  <w:style w:type="paragraph" w:styleId="ListBullet">
    <w:name w:val="List Bullet"/>
    <w:basedOn w:val="Normal"/>
    <w:link w:val="ListBulletChar"/>
    <w:uiPriority w:val="99"/>
    <w:semiHidden/>
    <w:unhideWhenUsed/>
    <w:rsid w:val="005E355B"/>
    <w:pPr>
      <w:numPr>
        <w:numId w:val="1"/>
      </w:numPr>
      <w:contextualSpacing/>
    </w:pPr>
  </w:style>
  <w:style w:type="character" w:customStyle="1" w:styleId="ListBulletChar">
    <w:name w:val="List Bullet Char"/>
    <w:basedOn w:val="DefaultParagraphFont"/>
    <w:link w:val="ListBullet"/>
    <w:uiPriority w:val="99"/>
    <w:semiHidden/>
    <w:rsid w:val="005E355B"/>
    <w:rPr>
      <w:rFonts w:ascii="Century Gothic" w:hAnsi="Century Gothic"/>
      <w:sz w:val="20"/>
    </w:rPr>
  </w:style>
  <w:style w:type="character" w:customStyle="1" w:styleId="GreenBulletLevel1Char">
    <w:name w:val="Green Bullet Level 1 Char"/>
    <w:basedOn w:val="ListBulletChar"/>
    <w:link w:val="GreenBulletLevel1"/>
    <w:uiPriority w:val="1"/>
    <w:rsid w:val="00B04487"/>
    <w:rPr>
      <w:rFonts w:ascii="Century Gothic" w:hAnsi="Century Gothic"/>
      <w:noProof/>
      <w:sz w:val="20"/>
      <w:szCs w:val="20"/>
    </w:rPr>
  </w:style>
  <w:style w:type="paragraph" w:styleId="ListParagraph">
    <w:name w:val="List Paragraph"/>
    <w:basedOn w:val="Normal"/>
    <w:link w:val="ListParagraphChar"/>
    <w:uiPriority w:val="34"/>
    <w:qFormat/>
    <w:rsid w:val="005E355B"/>
    <w:pPr>
      <w:ind w:left="720"/>
      <w:contextualSpacing/>
    </w:pPr>
  </w:style>
  <w:style w:type="character" w:customStyle="1" w:styleId="GreenBulletLevel2Char">
    <w:name w:val="Green Bullet Level 2 Char"/>
    <w:basedOn w:val="GreenBulletLevel1Char"/>
    <w:link w:val="GreenBulletLevel2"/>
    <w:uiPriority w:val="1"/>
    <w:rsid w:val="00B04487"/>
    <w:rPr>
      <w:rFonts w:ascii="Century Gothic" w:hAnsi="Century Gothic"/>
      <w:noProof/>
      <w:sz w:val="20"/>
      <w:szCs w:val="20"/>
    </w:rPr>
  </w:style>
  <w:style w:type="paragraph" w:customStyle="1" w:styleId="LeafBulletList">
    <w:name w:val="Leaf Bullet List"/>
    <w:basedOn w:val="ListParagraph"/>
    <w:link w:val="LeafBulletListChar"/>
    <w:uiPriority w:val="1"/>
    <w:qFormat/>
    <w:rsid w:val="005E355B"/>
    <w:pPr>
      <w:numPr>
        <w:numId w:val="5"/>
      </w:numPr>
      <w:spacing w:line="240" w:lineRule="auto"/>
      <w:contextualSpacing w:val="0"/>
    </w:pPr>
    <w:rPr>
      <w:noProof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5E355B"/>
    <w:rPr>
      <w:rFonts w:ascii="Century Gothic" w:hAnsi="Century Gothic"/>
      <w:sz w:val="20"/>
    </w:rPr>
  </w:style>
  <w:style w:type="character" w:customStyle="1" w:styleId="LeafBulletListChar">
    <w:name w:val="Leaf Bullet List Char"/>
    <w:basedOn w:val="ListParagraphChar"/>
    <w:link w:val="LeafBulletList"/>
    <w:uiPriority w:val="1"/>
    <w:rsid w:val="00B04487"/>
    <w:rPr>
      <w:rFonts w:ascii="Century Gothic" w:hAnsi="Century Gothic"/>
      <w:noProof/>
      <w:sz w:val="20"/>
    </w:rPr>
  </w:style>
  <w:style w:type="character" w:styleId="Hyperlink">
    <w:name w:val="Hyperlink"/>
    <w:basedOn w:val="DefaultParagraphFont"/>
    <w:uiPriority w:val="99"/>
    <w:unhideWhenUsed/>
    <w:rsid w:val="00AD538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D53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urphy\Downloads\UC%20General%20Documen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09ADBC2D729B4CBB43F7DB05036237" ma:contentTypeVersion="15" ma:contentTypeDescription="Create a new document." ma:contentTypeScope="" ma:versionID="cd67cb353f547c074c827676d95b85df">
  <xsd:schema xmlns:xsd="http://www.w3.org/2001/XMLSchema" xmlns:xs="http://www.w3.org/2001/XMLSchema" xmlns:p="http://schemas.microsoft.com/office/2006/metadata/properties" xmlns:ns3="5296383b-966c-4574-b796-536515929aa1" xmlns:ns4="32977569-d498-452a-9c2e-cb5639138f99" targetNamespace="http://schemas.microsoft.com/office/2006/metadata/properties" ma:root="true" ma:fieldsID="ba2cebff44fa00e6b76ad82c47d8e2c6" ns3:_="" ns4:_="">
    <xsd:import namespace="5296383b-966c-4574-b796-536515929aa1"/>
    <xsd:import namespace="32977569-d498-452a-9c2e-cb5639138f9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SystemTags" minOccurs="0"/>
                <xsd:element ref="ns3:MediaServiceSearchProperties" minOccurs="0"/>
                <xsd:element ref="ns3:MediaLengthInSecond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96383b-966c-4574-b796-536515929a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ystemTags" ma:index="19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977569-d498-452a-9c2e-cb5639138f99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296383b-966c-4574-b796-536515929aa1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F4C6B8F-71C4-4C6D-B170-E4C8C0291D3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6A625B4-2757-43C2-8BA9-AA3AC999CD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96383b-966c-4574-b796-536515929aa1"/>
    <ds:schemaRef ds:uri="32977569-d498-452a-9c2e-cb5639138f9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F22726A-DE5D-4A88-889F-B8356E213CF1}">
  <ds:schemaRefs>
    <ds:schemaRef ds:uri="http://schemas.microsoft.com/office/2006/metadata/properties"/>
    <ds:schemaRef ds:uri="http://schemas.microsoft.com/office/infopath/2007/PartnerControls"/>
    <ds:schemaRef ds:uri="5296383b-966c-4574-b796-536515929aa1"/>
  </ds:schemaRefs>
</ds:datastoreItem>
</file>

<file path=customXml/itemProps4.xml><?xml version="1.0" encoding="utf-8"?>
<ds:datastoreItem xmlns:ds="http://schemas.openxmlformats.org/officeDocument/2006/customXml" ds:itemID="{60267363-7223-422E-9CA3-09495DDCAF3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UC General Document.dotx</Template>
  <TotalTime>114</TotalTime>
  <Pages>5</Pages>
  <Words>217</Words>
  <Characters>982</Characters>
  <Application>Microsoft Office Word</Application>
  <DocSecurity>0</DocSecurity>
  <Lines>72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Union County</Company>
  <LinksUpToDate>false</LinksUpToDate>
  <CharactersWithSpaces>1319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Murphy</dc:creator>
  <cp:keywords/>
  <dc:description/>
  <cp:lastModifiedBy>Christopher Mumpower</cp:lastModifiedBy>
  <cp:revision>2</cp:revision>
  <cp:lastPrinted>2024-10-30T15:27:00Z</cp:lastPrinted>
  <dcterms:created xsi:type="dcterms:W3CDTF">2025-06-16T19:06:00Z</dcterms:created>
  <dcterms:modified xsi:type="dcterms:W3CDTF">2025-06-16T19:06:00Z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2023-03-15T15:16:20Z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c9d42fa0-b999-4073-a2a6-25a5e1907c27</vt:lpwstr>
  </property>
  <property fmtid="{D5CDD505-2E9C-101B-9397-08002B2CF9AE}" pid="7" name="MSIP_Label_defa4170-0d19-0005-0004-bc88714345d2_ActionId">
    <vt:lpwstr>2057ceeb-2469-4e74-b538-3284ba45d203</vt:lpwstr>
  </property>
  <property fmtid="{D5CDD505-2E9C-101B-9397-08002B2CF9AE}" pid="8" name="MSIP_Label_defa4170-0d19-0005-0004-bc88714345d2_ContentBits">
    <vt:lpwstr>0</vt:lpwstr>
  </property>
  <property fmtid="{D5CDD505-2E9C-101B-9397-08002B2CF9AE}" pid="9" name="GrammarlyDocumentId">
    <vt:lpwstr>d710dc130e4becfc2f48e2b11310956e7241f77405845447fea43849f3b84c7c</vt:lpwstr>
  </property>
  <property fmtid="{D5CDD505-2E9C-101B-9397-08002B2CF9AE}" pid="10" name="ContentTypeId">
    <vt:lpwstr>0x0101004609ADBC2D729B4CBB43F7DB05036237</vt:lpwstr>
  </property>
</Properties>
</file>