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292FE" w14:textId="7D0FC88E" w:rsidR="005F2513" w:rsidRDefault="005F2513" w:rsidP="008819DD">
      <w:pPr>
        <w:pStyle w:val="Title"/>
        <w:ind w:firstLine="720"/>
      </w:pPr>
      <w:r>
        <w:t>Government Center:</w:t>
      </w:r>
    </w:p>
    <w:p w14:paraId="2D535788" w14:textId="020D41B7" w:rsidR="005F2513" w:rsidRDefault="008819DD" w:rsidP="008819DD">
      <w:pPr>
        <w:pStyle w:val="Title"/>
      </w:pPr>
      <w:r>
        <w:t xml:space="preserve">Conference Room </w:t>
      </w:r>
      <w:r w:rsidR="001A05F7">
        <w:t>110</w:t>
      </w:r>
      <w:r w:rsidR="005F2513">
        <w:t xml:space="preserve">: </w:t>
      </w:r>
      <w:r w:rsidR="001A05F7">
        <w:t>1</w:t>
      </w:r>
      <w:r w:rsidR="001A05F7" w:rsidRPr="001A05F7">
        <w:rPr>
          <w:vertAlign w:val="superscript"/>
        </w:rPr>
        <w:t>st</w:t>
      </w:r>
      <w:r w:rsidR="001A05F7">
        <w:t xml:space="preserve"> </w:t>
      </w:r>
      <w:r w:rsidR="005F2513">
        <w:t>Floor</w:t>
      </w:r>
    </w:p>
    <w:p w14:paraId="551AFC2B" w14:textId="374EFE12" w:rsidR="00CC2D68" w:rsidRDefault="005F2513" w:rsidP="002751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Front of the room </w:t>
      </w:r>
    </w:p>
    <w:p w14:paraId="04CA4B66" w14:textId="22B65373" w:rsidR="005F2513" w:rsidRDefault="001A05F7" w:rsidP="0027513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AC31FA" wp14:editId="11FA90E9">
            <wp:extent cx="1904048" cy="2538730"/>
            <wp:effectExtent l="0" t="0" r="1270" b="0"/>
            <wp:docPr id="1360778225" name="Picture 21" descr="A picture containing building, door, old,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78225" name="Picture 21" descr="A picture containing building, door, old, painte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76" cy="255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3E9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231BC78" wp14:editId="23D3DE0E">
            <wp:extent cx="1899285" cy="2532380"/>
            <wp:effectExtent l="0" t="0" r="5715" b="1270"/>
            <wp:docPr id="1264144803" name="Picture 20" descr="A conference room with a larg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44803" name="Picture 20" descr="A conference room with a large scree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23" cy="253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0BD9" w14:textId="1C4782EC" w:rsidR="00E013E9" w:rsidRDefault="00E013E9" w:rsidP="00CC2D68">
      <w:pPr>
        <w:jc w:val="center"/>
        <w:rPr>
          <w:sz w:val="24"/>
          <w:szCs w:val="24"/>
        </w:rPr>
      </w:pPr>
    </w:p>
    <w:p w14:paraId="317E32A9" w14:textId="0E3A9E78" w:rsidR="005F2513" w:rsidRDefault="005F2513" w:rsidP="00E013E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Power on the </w:t>
      </w:r>
      <w:r w:rsidR="00E013E9">
        <w:rPr>
          <w:sz w:val="24"/>
          <w:szCs w:val="24"/>
        </w:rPr>
        <w:t>Control Wall</w:t>
      </w:r>
      <w:r>
        <w:rPr>
          <w:sz w:val="24"/>
          <w:szCs w:val="24"/>
        </w:rPr>
        <w:t xml:space="preserve"> Panel mounted </w:t>
      </w:r>
      <w:r w:rsidR="00E013E9">
        <w:rPr>
          <w:sz w:val="24"/>
          <w:szCs w:val="24"/>
        </w:rPr>
        <w:t>at the front of the room</w:t>
      </w:r>
      <w:r>
        <w:rPr>
          <w:sz w:val="24"/>
          <w:szCs w:val="24"/>
        </w:rPr>
        <w:t xml:space="preserve">; press the </w:t>
      </w:r>
      <w:proofErr w:type="gramStart"/>
      <w:r w:rsidR="00E013E9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 button</w:t>
      </w:r>
      <w:proofErr w:type="gramEnd"/>
      <w:r w:rsidR="00E013E9">
        <w:rPr>
          <w:sz w:val="24"/>
          <w:szCs w:val="24"/>
        </w:rPr>
        <w:t xml:space="preserve"> in the Display section</w:t>
      </w:r>
      <w:r w:rsidR="008819DD">
        <w:rPr>
          <w:sz w:val="24"/>
          <w:szCs w:val="24"/>
        </w:rPr>
        <w:t>.</w:t>
      </w:r>
    </w:p>
    <w:p w14:paraId="660303A4" w14:textId="48BB427A" w:rsidR="00DC2FCC" w:rsidRDefault="001A05F7" w:rsidP="00CC2D6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D457A2D" wp14:editId="0E4CAE00">
                <wp:simplePos x="0" y="0"/>
                <wp:positionH relativeFrom="column">
                  <wp:posOffset>695326</wp:posOffset>
                </wp:positionH>
                <wp:positionV relativeFrom="paragraph">
                  <wp:posOffset>471170</wp:posOffset>
                </wp:positionV>
                <wp:extent cx="1504950" cy="428625"/>
                <wp:effectExtent l="19050" t="19050" r="38100" b="66675"/>
                <wp:wrapNone/>
                <wp:docPr id="100005923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428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BA6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54.75pt;margin-top:37.1pt;width:118.5pt;height:33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4961056" wp14:editId="32576FAC">
                <wp:simplePos x="0" y="0"/>
                <wp:positionH relativeFrom="column">
                  <wp:posOffset>1995805</wp:posOffset>
                </wp:positionH>
                <wp:positionV relativeFrom="paragraph">
                  <wp:posOffset>684530</wp:posOffset>
                </wp:positionV>
                <wp:extent cx="581025" cy="438150"/>
                <wp:effectExtent l="19050" t="19050" r="28575" b="19050"/>
                <wp:wrapNone/>
                <wp:docPr id="649956040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381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18ECEC" id="Oval 38" o:spid="_x0000_s1026" style="position:absolute;margin-left:157.15pt;margin-top:53.9pt;width:45.75pt;height:34.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" filled="f" strokecolor="red" strokeweight="2.25pt">
                <v:stroke joinstyle="miter"/>
              </v:oval>
            </w:pict>
          </mc:Fallback>
        </mc:AlternateContent>
      </w:r>
      <w:r w:rsidR="00DC2FCC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0D06B8A0" wp14:editId="35DD1673">
                <wp:simplePos x="0" y="0"/>
                <wp:positionH relativeFrom="margin">
                  <wp:posOffset>-57150</wp:posOffset>
                </wp:positionH>
                <wp:positionV relativeFrom="paragraph">
                  <wp:posOffset>378460</wp:posOffset>
                </wp:positionV>
                <wp:extent cx="952500" cy="257175"/>
                <wp:effectExtent l="0" t="0" r="19050" b="28575"/>
                <wp:wrapNone/>
                <wp:docPr id="1445957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D987" w14:textId="77777777" w:rsidR="00DC2FCC" w:rsidRPr="00E013E9" w:rsidRDefault="00DC2FCC" w:rsidP="00DC2F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013E9">
                              <w:rPr>
                                <w:sz w:val="24"/>
                                <w:szCs w:val="24"/>
                              </w:rPr>
                              <w:t>On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6B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5pt;margin-top:29.8pt;width:75pt;height:20.25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">
                <v:textbox>
                  <w:txbxContent>
                    <w:p w14:paraId="4731D987" w14:textId="77777777" w:rsidR="00DC2FCC" w:rsidRPr="00E013E9" w:rsidRDefault="00DC2FCC" w:rsidP="00DC2FCC">
                      <w:pPr>
                        <w:rPr>
                          <w:sz w:val="24"/>
                          <w:szCs w:val="24"/>
                        </w:rPr>
                      </w:pPr>
                      <w:r w:rsidRPr="00E013E9">
                        <w:rPr>
                          <w:sz w:val="24"/>
                          <w:szCs w:val="24"/>
                        </w:rPr>
                        <w:t>On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49D5442D" wp14:editId="04C56582">
            <wp:extent cx="3200400" cy="2400300"/>
            <wp:effectExtent l="0" t="0" r="0" b="0"/>
            <wp:docPr id="1224031737" name="Picture 22" descr="A picture containing text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31737" name="Picture 22" descr="A picture containing text, wa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743" cy="240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F0CD" w14:textId="0F19604C" w:rsidR="00DC2FCC" w:rsidRDefault="00DC2FCC" w:rsidP="00CC2D68">
      <w:pPr>
        <w:jc w:val="center"/>
        <w:rPr>
          <w:sz w:val="24"/>
          <w:szCs w:val="24"/>
        </w:rPr>
      </w:pPr>
    </w:p>
    <w:p w14:paraId="49FB7FE6" w14:textId="50CF2540" w:rsidR="008819DD" w:rsidRDefault="008819DD" w:rsidP="00CC2D6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Your HDMI cable will go from the </w:t>
      </w:r>
      <w:r w:rsidR="00E013E9">
        <w:rPr>
          <w:sz w:val="24"/>
          <w:szCs w:val="24"/>
        </w:rPr>
        <w:t>table</w:t>
      </w:r>
      <w:r>
        <w:rPr>
          <w:sz w:val="24"/>
          <w:szCs w:val="24"/>
        </w:rPr>
        <w:t xml:space="preserve"> port shown below to your laptop.</w:t>
      </w:r>
      <w:r w:rsidR="00B2760F">
        <w:rPr>
          <w:sz w:val="24"/>
          <w:szCs w:val="24"/>
        </w:rPr>
        <w:t xml:space="preserve">  Make sure to press the HDMI button on the Control Wall Panel.</w:t>
      </w:r>
    </w:p>
    <w:p w14:paraId="481FD664" w14:textId="09A0D6DC" w:rsidR="00DC2FCC" w:rsidRDefault="00DC2FCC" w:rsidP="00CC2D68">
      <w:pPr>
        <w:jc w:val="center"/>
        <w:rPr>
          <w:sz w:val="24"/>
          <w:szCs w:val="24"/>
        </w:rPr>
      </w:pPr>
    </w:p>
    <w:p w14:paraId="58B8CA68" w14:textId="5DC8DCDF" w:rsidR="0076786A" w:rsidRDefault="001A05F7" w:rsidP="00550DB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F2859D7" wp14:editId="66CE7904">
                <wp:simplePos x="0" y="0"/>
                <wp:positionH relativeFrom="column">
                  <wp:posOffset>4648199</wp:posOffset>
                </wp:positionH>
                <wp:positionV relativeFrom="paragraph">
                  <wp:posOffset>717549</wp:posOffset>
                </wp:positionV>
                <wp:extent cx="904875" cy="657225"/>
                <wp:effectExtent l="38100" t="38100" r="28575" b="28575"/>
                <wp:wrapNone/>
                <wp:docPr id="622015557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6572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0AD7D" id="Straight Arrow Connector 9" o:spid="_x0000_s1026" type="#_x0000_t32" style="position:absolute;margin-left:366pt;margin-top:56.5pt;width:71.25pt;height:51.75pt;flip:x y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E278F8E" wp14:editId="43B87F86">
                <wp:simplePos x="0" y="0"/>
                <wp:positionH relativeFrom="column">
                  <wp:posOffset>4380865</wp:posOffset>
                </wp:positionH>
                <wp:positionV relativeFrom="paragraph">
                  <wp:posOffset>535940</wp:posOffset>
                </wp:positionV>
                <wp:extent cx="390525" cy="371475"/>
                <wp:effectExtent l="19050" t="19050" r="28575" b="28575"/>
                <wp:wrapNone/>
                <wp:docPr id="192470254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897B4" id="Oval 5" o:spid="_x0000_s1026" style="position:absolute;margin-left:344.95pt;margin-top:42.2pt;width:30.75pt;height:29.2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23C8C72C" wp14:editId="2DF1D5C9">
                <wp:simplePos x="0" y="0"/>
                <wp:positionH relativeFrom="column">
                  <wp:posOffset>342899</wp:posOffset>
                </wp:positionH>
                <wp:positionV relativeFrom="paragraph">
                  <wp:posOffset>336549</wp:posOffset>
                </wp:positionV>
                <wp:extent cx="1381125" cy="1057275"/>
                <wp:effectExtent l="19050" t="19050" r="66675" b="47625"/>
                <wp:wrapNone/>
                <wp:docPr id="181295328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1057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314B" id="Straight Arrow Connector 9" o:spid="_x0000_s1026" type="#_x0000_t32" style="position:absolute;margin-left:27pt;margin-top:26.5pt;width:108.75pt;height:83.2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401ED25C" wp14:editId="7E20C653">
                <wp:simplePos x="0" y="0"/>
                <wp:positionH relativeFrom="column">
                  <wp:posOffset>1571625</wp:posOffset>
                </wp:positionH>
                <wp:positionV relativeFrom="paragraph">
                  <wp:posOffset>1089660</wp:posOffset>
                </wp:positionV>
                <wp:extent cx="485775" cy="514350"/>
                <wp:effectExtent l="19050" t="19050" r="28575" b="19050"/>
                <wp:wrapNone/>
                <wp:docPr id="261350084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0C9CB4" id="Oval 5" o:spid="_x0000_s1026" style="position:absolute;margin-left:123.75pt;margin-top:85.8pt;width:38.25pt;height:40.5pt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" filled="f" strokecolor="red" strokeweight="3pt">
                <v:stroke joinstyle="miter"/>
              </v:oval>
            </w:pict>
          </mc:Fallback>
        </mc:AlternateContent>
      </w:r>
      <w:r w:rsidR="00CA7BB8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5763451A" wp14:editId="5C0D589B">
                <wp:simplePos x="0" y="0"/>
                <wp:positionH relativeFrom="margin">
                  <wp:posOffset>5381625</wp:posOffset>
                </wp:positionH>
                <wp:positionV relativeFrom="paragraph">
                  <wp:posOffset>1289050</wp:posOffset>
                </wp:positionV>
                <wp:extent cx="1114425" cy="257175"/>
                <wp:effectExtent l="0" t="0" r="28575" b="28575"/>
                <wp:wrapNone/>
                <wp:docPr id="1287942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80E68" w14:textId="4D77B521" w:rsidR="00E72111" w:rsidRPr="00E013E9" w:rsidRDefault="00E72111" w:rsidP="00E721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HDMI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451A" id="_x0000_s1027" type="#_x0000_t202" style="position:absolute;left:0;text-align:left;margin-left:423.75pt;margin-top:101.5pt;width:87.75pt;height:20.2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">
                <v:textbox>
                  <w:txbxContent>
                    <w:p w14:paraId="72D80E68" w14:textId="4D77B521" w:rsidR="00E72111" w:rsidRPr="00E013E9" w:rsidRDefault="00E72111" w:rsidP="00E721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HDMI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111"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51232" behindDoc="0" locked="0" layoutInCell="1" allowOverlap="1" wp14:anchorId="5F475D8F" wp14:editId="166704F7">
                <wp:simplePos x="0" y="0"/>
                <wp:positionH relativeFrom="margin">
                  <wp:posOffset>9524</wp:posOffset>
                </wp:positionH>
                <wp:positionV relativeFrom="paragraph">
                  <wp:posOffset>136525</wp:posOffset>
                </wp:positionV>
                <wp:extent cx="1114425" cy="257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64964" w14:textId="52BE0FAB" w:rsidR="00E013E9" w:rsidRPr="00E013E9" w:rsidRDefault="00E721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HDMI 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5D8F" id="_x0000_s1028" type="#_x0000_t202" style="position:absolute;left:0;text-align:left;margin-left:.75pt;margin-top:10.75pt;width:87.75pt;height:20.25pt;z-index:25155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">
                <v:textbox>
                  <w:txbxContent>
                    <w:p w14:paraId="3C764964" w14:textId="52BE0FAB" w:rsidR="00E013E9" w:rsidRPr="00E013E9" w:rsidRDefault="00E721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HDMI Cable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7FE">
        <w:rPr>
          <w:noProof/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 wp14:anchorId="2955870C" wp14:editId="4FDA4CE9">
            <wp:extent cx="2628899" cy="1971675"/>
            <wp:effectExtent l="0" t="0" r="635" b="0"/>
            <wp:docPr id="549676774" name="Picture 23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76774" name="Picture 23" descr="A picture containing text, electron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00" cy="19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60F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7899E1C" wp14:editId="0A9D4E87">
            <wp:extent cx="2606675" cy="1955006"/>
            <wp:effectExtent l="0" t="0" r="3175" b="7620"/>
            <wp:docPr id="65706684" name="Picture 24" descr="A picture containing text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6684" name="Picture 24" descr="A picture containing text, wa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607" cy="19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69EC" w14:textId="1764DB05" w:rsidR="00B2760F" w:rsidRDefault="00B2760F" w:rsidP="00550DBB">
      <w:pPr>
        <w:jc w:val="center"/>
        <w:rPr>
          <w:noProof/>
          <w:sz w:val="24"/>
          <w:szCs w:val="24"/>
        </w:rPr>
      </w:pPr>
    </w:p>
    <w:p w14:paraId="2814E79F" w14:textId="529922A2" w:rsidR="00E013E9" w:rsidRDefault="00E013E9" w:rsidP="00550DB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t xml:space="preserve">There is a designated PC under the conference table.  It can be used by pressing the PC button </w:t>
      </w:r>
      <w:r w:rsidR="00B2760F">
        <w:rPr>
          <w:noProof/>
          <w:sz w:val="24"/>
          <w:szCs w:val="24"/>
        </w:rPr>
        <w:t xml:space="preserve">on the </w:t>
      </w:r>
      <w:r w:rsidR="00B2760F">
        <w:rPr>
          <w:sz w:val="24"/>
          <w:szCs w:val="24"/>
        </w:rPr>
        <w:t>Control Wall Panel.</w:t>
      </w:r>
      <w:r w:rsidR="007420D4">
        <w:rPr>
          <w:sz w:val="24"/>
          <w:szCs w:val="24"/>
        </w:rPr>
        <w:t xml:space="preserve">  Room audio volume is also with the Control</w:t>
      </w:r>
    </w:p>
    <w:p w14:paraId="1C293A98" w14:textId="677D45D5" w:rsidR="007420D4" w:rsidRDefault="001A05F7" w:rsidP="007420D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60200918" wp14:editId="2FDFC218">
                <wp:simplePos x="0" y="0"/>
                <wp:positionH relativeFrom="margin">
                  <wp:posOffset>2914651</wp:posOffset>
                </wp:positionH>
                <wp:positionV relativeFrom="paragraph">
                  <wp:posOffset>1800860</wp:posOffset>
                </wp:positionV>
                <wp:extent cx="114300" cy="1485900"/>
                <wp:effectExtent l="19050" t="38100" r="57150" b="19050"/>
                <wp:wrapNone/>
                <wp:docPr id="1247188786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4859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D947" id="Straight Arrow Connector 9" o:spid="_x0000_s1026" type="#_x0000_t32" style="position:absolute;margin-left:229.5pt;margin-top:141.8pt;width:9pt;height:117pt;flip:y;z-index: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CA7BB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62F5EEE" wp14:editId="6D70180B">
                <wp:simplePos x="0" y="0"/>
                <wp:positionH relativeFrom="column">
                  <wp:posOffset>1638300</wp:posOffset>
                </wp:positionH>
                <wp:positionV relativeFrom="paragraph">
                  <wp:posOffset>1734184</wp:posOffset>
                </wp:positionV>
                <wp:extent cx="533400" cy="1571625"/>
                <wp:effectExtent l="19050" t="38100" r="57150" b="9525"/>
                <wp:wrapNone/>
                <wp:docPr id="151734454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571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2A67F" id="Straight Arrow Connector 9" o:spid="_x0000_s1026" type="#_x0000_t32" style="position:absolute;margin-left:129pt;margin-top:136.55pt;width:42pt;height:123.75pt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" strokecolor="red" strokeweight="2.25pt">
                <v:stroke endarrow="block" joinstyle="miter"/>
              </v:shape>
            </w:pict>
          </mc:Fallback>
        </mc:AlternateContent>
      </w:r>
      <w:r w:rsidR="00CA7BB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B065E1A" wp14:editId="674664D5">
                <wp:simplePos x="0" y="0"/>
                <wp:positionH relativeFrom="column">
                  <wp:posOffset>3114675</wp:posOffset>
                </wp:positionH>
                <wp:positionV relativeFrom="paragraph">
                  <wp:posOffset>789940</wp:posOffset>
                </wp:positionV>
                <wp:extent cx="457200" cy="419100"/>
                <wp:effectExtent l="19050" t="19050" r="19050" b="19050"/>
                <wp:wrapNone/>
                <wp:docPr id="209871095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91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326F0" id="Oval 5" o:spid="_x0000_s1026" style="position:absolute;margin-left:245.25pt;margin-top:62.2pt;width:36pt;height:33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5141066" wp14:editId="7CD4CBD9">
            <wp:extent cx="3949700" cy="2962275"/>
            <wp:effectExtent l="0" t="0" r="0" b="9525"/>
            <wp:docPr id="294857098" name="Picture 25" descr="A picture containing text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57098" name="Picture 25" descr="A picture containing text, wal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133" cy="29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0D4">
        <w:rPr>
          <w:sz w:val="24"/>
          <w:szCs w:val="24"/>
        </w:rPr>
        <w:t xml:space="preserve"> </w:t>
      </w:r>
    </w:p>
    <w:p w14:paraId="53A0D3F4" w14:textId="7FBFDD83" w:rsidR="007420D4" w:rsidRDefault="00E72111" w:rsidP="007420D4">
      <w:pPr>
        <w:jc w:val="center"/>
        <w:rPr>
          <w:sz w:val="24"/>
          <w:szCs w:val="24"/>
        </w:rPr>
      </w:pPr>
      <w:r w:rsidRPr="00E013E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172603DB" wp14:editId="24C4C25E">
                <wp:simplePos x="0" y="0"/>
                <wp:positionH relativeFrom="margin">
                  <wp:posOffset>1047750</wp:posOffset>
                </wp:positionH>
                <wp:positionV relativeFrom="paragraph">
                  <wp:posOffset>74930</wp:posOffset>
                </wp:positionV>
                <wp:extent cx="2457450" cy="257175"/>
                <wp:effectExtent l="0" t="0" r="19050" b="28575"/>
                <wp:wrapNone/>
                <wp:docPr id="1387568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A6941" w14:textId="788C3785" w:rsidR="007420D4" w:rsidRPr="00E013E9" w:rsidRDefault="007420D4" w:rsidP="007420D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Volume Control</w:t>
                            </w:r>
                            <w:r w:rsidR="00E72111">
                              <w:rPr>
                                <w:sz w:val="24"/>
                                <w:szCs w:val="24"/>
                              </w:rPr>
                              <w:t xml:space="preserve"> &amp; Mute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603DB" id="_x0000_s1029" type="#_x0000_t202" style="position:absolute;left:0;text-align:left;margin-left:82.5pt;margin-top:5.9pt;width:193.5pt;height:20.2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">
                <v:textbox>
                  <w:txbxContent>
                    <w:p w14:paraId="6ADA6941" w14:textId="788C3785" w:rsidR="007420D4" w:rsidRPr="00E013E9" w:rsidRDefault="007420D4" w:rsidP="007420D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Volume Control</w:t>
                      </w:r>
                      <w:r w:rsidR="00E72111">
                        <w:rPr>
                          <w:sz w:val="24"/>
                          <w:szCs w:val="24"/>
                        </w:rPr>
                        <w:t xml:space="preserve"> &amp; Mute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8E736" w14:textId="77777777" w:rsidR="00E45763" w:rsidRDefault="00E45763" w:rsidP="007420D4">
      <w:pPr>
        <w:jc w:val="center"/>
        <w:rPr>
          <w:sz w:val="24"/>
          <w:szCs w:val="24"/>
        </w:rPr>
      </w:pPr>
    </w:p>
    <w:p w14:paraId="75622CBF" w14:textId="77777777" w:rsidR="00DF63AE" w:rsidRDefault="00DF63AE" w:rsidP="007420D4">
      <w:pPr>
        <w:jc w:val="center"/>
        <w:rPr>
          <w:sz w:val="24"/>
          <w:szCs w:val="24"/>
        </w:rPr>
      </w:pPr>
    </w:p>
    <w:p w14:paraId="279AE622" w14:textId="77777777" w:rsidR="00DF63AE" w:rsidRDefault="00DF63AE" w:rsidP="00DF63AE">
      <w:pPr>
        <w:jc w:val="center"/>
        <w:rPr>
          <w:sz w:val="24"/>
          <w:szCs w:val="24"/>
        </w:rPr>
      </w:pPr>
    </w:p>
    <w:p w14:paraId="7C7B64D7" w14:textId="71436460" w:rsidR="00DF63AE" w:rsidRDefault="001A05F7" w:rsidP="00DF63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E052243" wp14:editId="58F0C680">
                <wp:simplePos x="0" y="0"/>
                <wp:positionH relativeFrom="column">
                  <wp:posOffset>1476375</wp:posOffset>
                </wp:positionH>
                <wp:positionV relativeFrom="paragraph">
                  <wp:posOffset>429895</wp:posOffset>
                </wp:positionV>
                <wp:extent cx="1123950" cy="1085850"/>
                <wp:effectExtent l="19050" t="19050" r="57150" b="38100"/>
                <wp:wrapNone/>
                <wp:docPr id="82530499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1085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FA83F" id="Straight Arrow Connector 9" o:spid="_x0000_s1026" type="#_x0000_t32" style="position:absolute;margin-left:116.25pt;margin-top:33.85pt;width:88.5pt;height:85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" strokecolor="red" strokeweight="2.25pt">
                <v:stroke endarrow="block" joinstyle="miter"/>
              </v:shape>
            </w:pict>
          </mc:Fallback>
        </mc:AlternateContent>
      </w:r>
      <w:r w:rsidR="00DF63AE">
        <w:rPr>
          <w:sz w:val="24"/>
          <w:szCs w:val="24"/>
        </w:rPr>
        <w:t>There is an Owl Labs Meeting Owl 3 – Camera and Microphone for use that is connected to the designated room PC for Teams or Zoom calls.</w:t>
      </w:r>
    </w:p>
    <w:p w14:paraId="124A0147" w14:textId="416EA8B1" w:rsidR="00DF63AE" w:rsidRDefault="001A05F7" w:rsidP="007420D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B9B477" wp14:editId="6E8B9B61">
            <wp:extent cx="3193256" cy="4257675"/>
            <wp:effectExtent l="0" t="0" r="7620" b="0"/>
            <wp:docPr id="711657710" name="Picture 26" descr="A picture containing text,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657710" name="Picture 26" descr="A picture containing text, indoor, clutter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951" cy="426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7543" w14:textId="580C9B71" w:rsidR="00DF63AE" w:rsidRDefault="00DF63AE" w:rsidP="007420D4">
      <w:pPr>
        <w:jc w:val="center"/>
        <w:rPr>
          <w:sz w:val="24"/>
          <w:szCs w:val="24"/>
        </w:rPr>
      </w:pPr>
    </w:p>
    <w:sectPr w:rsidR="00DF63AE" w:rsidSect="00B92000">
      <w:footerReference w:type="default" r:id="rId18"/>
      <w:headerReference w:type="first" r:id="rId19"/>
      <w:footerReference w:type="first" r:id="rId20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344AF" w14:textId="77777777" w:rsidR="000B6518" w:rsidRDefault="000B6518" w:rsidP="003C25DF">
      <w:r>
        <w:separator/>
      </w:r>
    </w:p>
  </w:endnote>
  <w:endnote w:type="continuationSeparator" w:id="0">
    <w:p w14:paraId="3EBCD7B2" w14:textId="77777777" w:rsidR="000B6518" w:rsidRDefault="000B6518" w:rsidP="003C2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D17F" w14:textId="77777777" w:rsidR="00FE2062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>
      <w:rPr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  <w:r w:rsidR="00B04487">
      <w:rPr>
        <w:b/>
        <w:noProof/>
        <w:color w:val="5A90C6"/>
      </w:rPr>
      <w:drawing>
        <wp:anchor distT="0" distB="0" distL="114300" distR="114300" simplePos="0" relativeHeight="251661312" behindDoc="0" locked="0" layoutInCell="1" allowOverlap="1" wp14:anchorId="65F4CFA8" wp14:editId="7BCF415C">
          <wp:simplePos x="0" y="0"/>
          <wp:positionH relativeFrom="column">
            <wp:posOffset>5743575</wp:posOffset>
          </wp:positionH>
          <wp:positionV relativeFrom="page">
            <wp:posOffset>8919845</wp:posOffset>
          </wp:positionV>
          <wp:extent cx="719455" cy="7194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383A" w:rsidRPr="00525C7E">
      <w:rPr>
        <w:b/>
        <w:noProof/>
        <w:color w:val="5A90C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90B64C0" wp14:editId="2524FD2F">
              <wp:simplePos x="0" y="0"/>
              <wp:positionH relativeFrom="column">
                <wp:posOffset>-1106170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C4E7A6" id="Rectangle 2" o:spid="_x0000_s1026" style="position:absolute;margin-left:-87.1pt;margin-top:767.5pt;width:641.5pt;height:39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" fillcolor="#d69a2d" stroked="f" strokeweight="1pt"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AEEC3" w14:textId="77777777" w:rsidR="00D62A66" w:rsidRPr="00D62A66" w:rsidRDefault="004A39AD">
    <w:pPr>
      <w:pStyle w:val="Footer"/>
      <w:rPr>
        <w:color w:val="FFFFFF" w:themeColor="background1"/>
      </w:rPr>
    </w:pPr>
    <w:r w:rsidRPr="00D62A66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D10F80" wp14:editId="084C9D36">
              <wp:simplePos x="0" y="0"/>
              <wp:positionH relativeFrom="column">
                <wp:posOffset>-1104900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ED6E93" id="Rectangle 4" o:spid="_x0000_s1026" style="position:absolute;margin-left:-87pt;margin-top:767.5pt;width:641.5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" fillcolor="#d69a2d" stroked="f" strokeweight="1pt">
              <w10:wrap anchory="page"/>
            </v:rect>
          </w:pict>
        </mc:Fallback>
      </mc:AlternateContent>
    </w:r>
    <w:r w:rsidR="00D62A66" w:rsidRPr="00D62A66">
      <w:rPr>
        <w:color w:val="FFFFFF" w:themeColor="background1"/>
      </w:rPr>
      <w:t>.</w:t>
    </w:r>
  </w:p>
  <w:p w14:paraId="1F9670A1" w14:textId="77777777" w:rsidR="00D62A66" w:rsidRPr="00D62A66" w:rsidRDefault="00D62A66">
    <w:pPr>
      <w:pStyle w:val="Foo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696B9665" w14:textId="77777777" w:rsidR="00D62A66" w:rsidRPr="00D62A66" w:rsidRDefault="00D62A66" w:rsidP="00F012B5">
    <w:pPr>
      <w:pStyle w:val="Footer"/>
      <w:jc w:val="cen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5F758C96" w14:textId="77777777" w:rsidR="00D62A66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 w:rsidRPr="00DF147B">
      <w:rPr>
        <w:b/>
        <w:bCs/>
        <w:noProof/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</w:p>
  <w:p w14:paraId="3B9F45E9" w14:textId="77777777" w:rsidR="00D62A66" w:rsidRDefault="00D62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80E64" w14:textId="77777777" w:rsidR="000B6518" w:rsidRDefault="000B6518" w:rsidP="003C25DF">
      <w:r>
        <w:separator/>
      </w:r>
    </w:p>
  </w:footnote>
  <w:footnote w:type="continuationSeparator" w:id="0">
    <w:p w14:paraId="6F79EFA9" w14:textId="77777777" w:rsidR="000B6518" w:rsidRDefault="000B6518" w:rsidP="003C2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CD9F" w14:textId="77777777" w:rsidR="00381024" w:rsidRDefault="004A39AD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711A8FA" wp14:editId="1B8C3B71">
          <wp:simplePos x="0" y="0"/>
          <wp:positionH relativeFrom="page">
            <wp:posOffset>420116</wp:posOffset>
          </wp:positionH>
          <wp:positionV relativeFrom="page">
            <wp:posOffset>61925</wp:posOffset>
          </wp:positionV>
          <wp:extent cx="2494483" cy="1481100"/>
          <wp:effectExtent l="0" t="0" r="0" b="0"/>
          <wp:wrapTopAndBottom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ST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483" cy="14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34F582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60941280" o:spid="_x0000_i1025" type="#_x0000_t75" style="width:202.5pt;height:162.75pt;visibility:visible;mso-wrap-style:square">
            <v:imagedata r:id="rId1" o:title=""/>
          </v:shape>
        </w:pict>
      </mc:Choice>
      <mc:Fallback>
        <w:drawing>
          <wp:inline distT="0" distB="0" distL="0" distR="0" wp14:anchorId="72E64D94">
            <wp:extent cx="2571750" cy="2066925"/>
            <wp:effectExtent l="0" t="0" r="0" b="0"/>
            <wp:docPr id="1160941280" name="Picture 116094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2BCFC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F6DAD"/>
    <w:multiLevelType w:val="hybridMultilevel"/>
    <w:tmpl w:val="5F800EEC"/>
    <w:lvl w:ilvl="0" w:tplc="8FF08C2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56A09"/>
    <w:multiLevelType w:val="hybridMultilevel"/>
    <w:tmpl w:val="727EB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C1720"/>
    <w:multiLevelType w:val="hybridMultilevel"/>
    <w:tmpl w:val="A6B283EC"/>
    <w:lvl w:ilvl="0" w:tplc="78D6188A">
      <w:start w:val="1"/>
      <w:numFmt w:val="bullet"/>
      <w:pStyle w:val="LeafBulletLis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21941"/>
    <w:multiLevelType w:val="hybridMultilevel"/>
    <w:tmpl w:val="AC20F7B2"/>
    <w:lvl w:ilvl="0" w:tplc="0994D4DE">
      <w:start w:val="1"/>
      <w:numFmt w:val="bullet"/>
      <w:pStyle w:val="GreenBulletLevel1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75B32"/>
    <w:multiLevelType w:val="hybridMultilevel"/>
    <w:tmpl w:val="AE2688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6045F6"/>
    <w:multiLevelType w:val="hybridMultilevel"/>
    <w:tmpl w:val="8C5295C8"/>
    <w:lvl w:ilvl="0" w:tplc="C92EA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B3928706">
      <w:start w:val="1"/>
      <w:numFmt w:val="bullet"/>
      <w:pStyle w:val="GreenBulletLevel2"/>
      <w:lvlText w:val="o"/>
      <w:lvlJc w:val="left"/>
      <w:pPr>
        <w:ind w:left="1440" w:hanging="360"/>
      </w:pPr>
      <w:rPr>
        <w:rFonts w:ascii="Courier New" w:hAnsi="Courier New" w:hint="default"/>
        <w:color w:val="4AAF4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91A0B"/>
    <w:multiLevelType w:val="hybridMultilevel"/>
    <w:tmpl w:val="9C66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A2E75"/>
    <w:multiLevelType w:val="hybridMultilevel"/>
    <w:tmpl w:val="D364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20903">
    <w:abstractNumId w:val="0"/>
  </w:num>
  <w:num w:numId="2" w16cid:durableId="1734353633">
    <w:abstractNumId w:val="8"/>
  </w:num>
  <w:num w:numId="3" w16cid:durableId="1218273621">
    <w:abstractNumId w:val="4"/>
  </w:num>
  <w:num w:numId="4" w16cid:durableId="965503294">
    <w:abstractNumId w:val="6"/>
  </w:num>
  <w:num w:numId="5" w16cid:durableId="1857883326">
    <w:abstractNumId w:val="3"/>
  </w:num>
  <w:num w:numId="6" w16cid:durableId="1572614012">
    <w:abstractNumId w:val="1"/>
  </w:num>
  <w:num w:numId="7" w16cid:durableId="417216666">
    <w:abstractNumId w:val="7"/>
  </w:num>
  <w:num w:numId="8" w16cid:durableId="1715277175">
    <w:abstractNumId w:val="5"/>
  </w:num>
  <w:num w:numId="9" w16cid:durableId="1114135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F3"/>
    <w:rsid w:val="0004567E"/>
    <w:rsid w:val="00066FA2"/>
    <w:rsid w:val="00072969"/>
    <w:rsid w:val="000A75FE"/>
    <w:rsid w:val="000B6518"/>
    <w:rsid w:val="000C465A"/>
    <w:rsid w:val="001401A8"/>
    <w:rsid w:val="00141EDB"/>
    <w:rsid w:val="00174E79"/>
    <w:rsid w:val="001A05F7"/>
    <w:rsid w:val="001D1345"/>
    <w:rsid w:val="001F75A7"/>
    <w:rsid w:val="002156F7"/>
    <w:rsid w:val="0027513F"/>
    <w:rsid w:val="002A585E"/>
    <w:rsid w:val="00303D59"/>
    <w:rsid w:val="003151F3"/>
    <w:rsid w:val="0031681B"/>
    <w:rsid w:val="00325237"/>
    <w:rsid w:val="003319BC"/>
    <w:rsid w:val="00381024"/>
    <w:rsid w:val="003C25DF"/>
    <w:rsid w:val="003C67AA"/>
    <w:rsid w:val="003D3687"/>
    <w:rsid w:val="003D7402"/>
    <w:rsid w:val="0040383A"/>
    <w:rsid w:val="00415AE9"/>
    <w:rsid w:val="0041716D"/>
    <w:rsid w:val="0044735E"/>
    <w:rsid w:val="00472F67"/>
    <w:rsid w:val="00473833"/>
    <w:rsid w:val="004A39AD"/>
    <w:rsid w:val="004F2FFC"/>
    <w:rsid w:val="00525C7E"/>
    <w:rsid w:val="00550DBB"/>
    <w:rsid w:val="00554063"/>
    <w:rsid w:val="005604F3"/>
    <w:rsid w:val="00560BC5"/>
    <w:rsid w:val="0059188C"/>
    <w:rsid w:val="005B638B"/>
    <w:rsid w:val="005C50BE"/>
    <w:rsid w:val="005D1099"/>
    <w:rsid w:val="005E355B"/>
    <w:rsid w:val="005F2513"/>
    <w:rsid w:val="00647E76"/>
    <w:rsid w:val="00657FA8"/>
    <w:rsid w:val="006633F3"/>
    <w:rsid w:val="006705E6"/>
    <w:rsid w:val="006B02CF"/>
    <w:rsid w:val="006F3AF6"/>
    <w:rsid w:val="0072115D"/>
    <w:rsid w:val="007420D4"/>
    <w:rsid w:val="0076786A"/>
    <w:rsid w:val="00785826"/>
    <w:rsid w:val="007A04B2"/>
    <w:rsid w:val="007B661D"/>
    <w:rsid w:val="007B733F"/>
    <w:rsid w:val="007D1AD5"/>
    <w:rsid w:val="007F0961"/>
    <w:rsid w:val="00862623"/>
    <w:rsid w:val="008819DD"/>
    <w:rsid w:val="008B231C"/>
    <w:rsid w:val="009671BD"/>
    <w:rsid w:val="009B536F"/>
    <w:rsid w:val="009E1C03"/>
    <w:rsid w:val="00A64AD7"/>
    <w:rsid w:val="00A6630D"/>
    <w:rsid w:val="00A800F4"/>
    <w:rsid w:val="00AD5389"/>
    <w:rsid w:val="00B04487"/>
    <w:rsid w:val="00B169C6"/>
    <w:rsid w:val="00B21C9B"/>
    <w:rsid w:val="00B2760F"/>
    <w:rsid w:val="00B33A5A"/>
    <w:rsid w:val="00B4726A"/>
    <w:rsid w:val="00B800BF"/>
    <w:rsid w:val="00B92000"/>
    <w:rsid w:val="00BB5E77"/>
    <w:rsid w:val="00BD7A4C"/>
    <w:rsid w:val="00C16DE5"/>
    <w:rsid w:val="00C54BB1"/>
    <w:rsid w:val="00CA7BB8"/>
    <w:rsid w:val="00CC2D68"/>
    <w:rsid w:val="00CF5EB1"/>
    <w:rsid w:val="00D15CE8"/>
    <w:rsid w:val="00D352BF"/>
    <w:rsid w:val="00D567FE"/>
    <w:rsid w:val="00D62A66"/>
    <w:rsid w:val="00DC2FCC"/>
    <w:rsid w:val="00DC38E3"/>
    <w:rsid w:val="00DD0353"/>
    <w:rsid w:val="00DF13A3"/>
    <w:rsid w:val="00DF147B"/>
    <w:rsid w:val="00DF1DA4"/>
    <w:rsid w:val="00DF63AE"/>
    <w:rsid w:val="00E013E9"/>
    <w:rsid w:val="00E126BD"/>
    <w:rsid w:val="00E2014D"/>
    <w:rsid w:val="00E27F1F"/>
    <w:rsid w:val="00E45763"/>
    <w:rsid w:val="00E72111"/>
    <w:rsid w:val="00E728AC"/>
    <w:rsid w:val="00E82BA4"/>
    <w:rsid w:val="00EC1EE2"/>
    <w:rsid w:val="00EC25D0"/>
    <w:rsid w:val="00EF6CEE"/>
    <w:rsid w:val="00F012B5"/>
    <w:rsid w:val="00F019F6"/>
    <w:rsid w:val="00F407F6"/>
    <w:rsid w:val="00F829C2"/>
    <w:rsid w:val="00FE0DCC"/>
    <w:rsid w:val="00FE2062"/>
    <w:rsid w:val="4CA4BA73"/>
    <w:rsid w:val="573C58E2"/>
    <w:rsid w:val="6C24B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2"/>
    </o:shapelayout>
  </w:shapeDefaults>
  <w:decimalSymbol w:val="."/>
  <w:listSeparator w:val=","/>
  <w14:docId w14:val="3E2F75A2"/>
  <w15:chartTrackingRefBased/>
  <w15:docId w15:val="{51ACC513-B93D-4F93-825F-0FE1BBE90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487"/>
    <w:rPr>
      <w:rFonts w:ascii="Century Gothic" w:hAnsi="Century Gothic"/>
      <w:sz w:val="20"/>
    </w:rPr>
  </w:style>
  <w:style w:type="paragraph" w:styleId="Heading1">
    <w:name w:val="heading 1"/>
    <w:aliases w:val="Primary Headline"/>
    <w:next w:val="Normal"/>
    <w:link w:val="Heading1Char"/>
    <w:qFormat/>
    <w:rsid w:val="005E355B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color w:val="5A90C6"/>
      <w:sz w:val="32"/>
      <w:szCs w:val="32"/>
    </w:rPr>
  </w:style>
  <w:style w:type="paragraph" w:styleId="Heading2">
    <w:name w:val="heading 2"/>
    <w:aliases w:val="Primary Subheader / Callout Font"/>
    <w:next w:val="Normal"/>
    <w:link w:val="Heading2Char"/>
    <w:uiPriority w:val="9"/>
    <w:unhideWhenUsed/>
    <w:qFormat/>
    <w:rsid w:val="005E355B"/>
    <w:pPr>
      <w:keepNext/>
      <w:keepLines/>
      <w:spacing w:before="40" w:after="0"/>
      <w:outlineLvl w:val="1"/>
    </w:pPr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62"/>
  </w:style>
  <w:style w:type="paragraph" w:styleId="Footer">
    <w:name w:val="footer"/>
    <w:basedOn w:val="Normal"/>
    <w:link w:val="Foot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62"/>
  </w:style>
  <w:style w:type="paragraph" w:styleId="NoSpacing">
    <w:name w:val="No Spacing"/>
    <w:basedOn w:val="Normal"/>
    <w:link w:val="NoSpacingChar"/>
    <w:uiPriority w:val="1"/>
    <w:qFormat/>
    <w:rsid w:val="003C25DF"/>
    <w:pPr>
      <w:spacing w:after="0" w:line="240" w:lineRule="auto"/>
    </w:pPr>
  </w:style>
  <w:style w:type="character" w:customStyle="1" w:styleId="Heading1Char">
    <w:name w:val="Heading 1 Char"/>
    <w:aliases w:val="Primary Headline Char"/>
    <w:basedOn w:val="DefaultParagraphFont"/>
    <w:link w:val="Heading1"/>
    <w:rsid w:val="00B04487"/>
    <w:rPr>
      <w:rFonts w:ascii="Times New Roman" w:eastAsiaTheme="majorEastAsia" w:hAnsi="Times New Roman" w:cs="Times New Roman"/>
      <w:color w:val="5A90C6"/>
      <w:sz w:val="32"/>
      <w:szCs w:val="32"/>
    </w:rPr>
  </w:style>
  <w:style w:type="character" w:customStyle="1" w:styleId="Heading2Char">
    <w:name w:val="Heading 2 Char"/>
    <w:aliases w:val="Primary Subheader / Callout Font Char"/>
    <w:basedOn w:val="DefaultParagraphFont"/>
    <w:link w:val="Heading2"/>
    <w:uiPriority w:val="9"/>
    <w:rsid w:val="005E355B"/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B92000"/>
    <w:pPr>
      <w:spacing w:line="240" w:lineRule="auto"/>
      <w:jc w:val="center"/>
    </w:pPr>
    <w:rPr>
      <w:rFonts w:ascii="Times New Roman" w:hAnsi="Times New Roman" w:cs="Times New Roman"/>
      <w:noProof/>
      <w:color w:val="003C7C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92000"/>
    <w:rPr>
      <w:rFonts w:ascii="Times New Roman" w:hAnsi="Times New Roman" w:cs="Times New Roman"/>
      <w:noProof/>
      <w:color w:val="003C7C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352BF"/>
    <w:pPr>
      <w:spacing w:line="259" w:lineRule="auto"/>
    </w:pPr>
    <w:rPr>
      <w:rFonts w:ascii="Century Gothic" w:hAnsi="Century Gothic"/>
      <w:b/>
      <w:color w:val="5A90C6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52BF"/>
    <w:rPr>
      <w:rFonts w:ascii="Century Gothic" w:hAnsi="Century Gothic" w:cstheme="majorBidi"/>
      <w:b/>
      <w:noProof/>
      <w:color w:val="5A90C6"/>
      <w:sz w:val="24"/>
      <w:szCs w:val="24"/>
    </w:rPr>
  </w:style>
  <w:style w:type="character" w:styleId="Strong">
    <w:name w:val="Strong"/>
    <w:uiPriority w:val="22"/>
    <w:rsid w:val="003C67AA"/>
    <w:rPr>
      <w:b/>
      <w:bCs/>
    </w:rPr>
  </w:style>
  <w:style w:type="character" w:styleId="IntenseEmphasis">
    <w:name w:val="Intense Emphasis"/>
    <w:uiPriority w:val="21"/>
    <w:rsid w:val="00D352BF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rsid w:val="00D352BF"/>
    <w:rPr>
      <w:rFonts w:ascii="Century Gothic" w:hAnsi="Century Gothic"/>
      <w:b/>
      <w:bCs/>
      <w:i w:val="0"/>
      <w:caps w:val="0"/>
      <w:smallCaps/>
      <w:color w:val="4472C4" w:themeColor="accent1"/>
      <w:spacing w:val="0"/>
    </w:rPr>
  </w:style>
  <w:style w:type="paragraph" w:customStyle="1" w:styleId="FooterAddress">
    <w:name w:val="Footer Address"/>
    <w:basedOn w:val="NoSpacing"/>
    <w:link w:val="FooterAddressChar"/>
    <w:uiPriority w:val="2"/>
    <w:qFormat/>
    <w:rsid w:val="00B169C6"/>
    <w:pPr>
      <w:jc w:val="right"/>
    </w:pPr>
    <w:rPr>
      <w:color w:val="4D5149"/>
      <w:sz w:val="18"/>
      <w:szCs w:val="18"/>
    </w:rPr>
  </w:style>
  <w:style w:type="paragraph" w:customStyle="1" w:styleId="FooterServiceAreaDivision">
    <w:name w:val="Footer Service Area / Division"/>
    <w:basedOn w:val="NoSpacing"/>
    <w:link w:val="FooterServiceAreaDivisionChar"/>
    <w:uiPriority w:val="2"/>
    <w:qFormat/>
    <w:rsid w:val="00B169C6"/>
    <w:pPr>
      <w:jc w:val="right"/>
    </w:pPr>
    <w:rPr>
      <w:rFonts w:cs="Times New Roman"/>
      <w:b/>
      <w:color w:val="003C7C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B169C6"/>
    <w:rPr>
      <w:rFonts w:ascii="Times New Roman" w:hAnsi="Times New Roman"/>
    </w:rPr>
  </w:style>
  <w:style w:type="character" w:customStyle="1" w:styleId="FooterAddressChar">
    <w:name w:val="Footer Address Char"/>
    <w:basedOn w:val="NoSpacingChar"/>
    <w:link w:val="FooterAddress"/>
    <w:uiPriority w:val="2"/>
    <w:rsid w:val="00B04487"/>
    <w:rPr>
      <w:rFonts w:ascii="Century Gothic" w:hAnsi="Century Gothic"/>
      <w:color w:val="4D5149"/>
      <w:sz w:val="18"/>
      <w:szCs w:val="18"/>
    </w:rPr>
  </w:style>
  <w:style w:type="paragraph" w:customStyle="1" w:styleId="FooterWebAddress">
    <w:name w:val="Footer Web Address"/>
    <w:basedOn w:val="NoSpacing"/>
    <w:link w:val="FooterWebAddressChar"/>
    <w:uiPriority w:val="2"/>
    <w:qFormat/>
    <w:rsid w:val="00B169C6"/>
    <w:pPr>
      <w:jc w:val="right"/>
    </w:pPr>
    <w:rPr>
      <w:b/>
      <w:color w:val="5A90C6"/>
    </w:rPr>
  </w:style>
  <w:style w:type="character" w:customStyle="1" w:styleId="FooterServiceAreaDivisionChar">
    <w:name w:val="Footer Service Area / Division Char"/>
    <w:basedOn w:val="NoSpacingChar"/>
    <w:link w:val="FooterServiceAreaDivision"/>
    <w:uiPriority w:val="2"/>
    <w:rsid w:val="00B04487"/>
    <w:rPr>
      <w:rFonts w:ascii="Century Gothic" w:hAnsi="Century Gothic" w:cs="Times New Roman"/>
      <w:b/>
      <w:color w:val="003C7C"/>
      <w:sz w:val="20"/>
      <w:szCs w:val="20"/>
    </w:rPr>
  </w:style>
  <w:style w:type="character" w:customStyle="1" w:styleId="FooterWebAddressChar">
    <w:name w:val="Footer Web Address Char"/>
    <w:basedOn w:val="NoSpacingChar"/>
    <w:link w:val="FooterWebAddress"/>
    <w:uiPriority w:val="2"/>
    <w:rsid w:val="00B04487"/>
    <w:rPr>
      <w:rFonts w:ascii="Century Gothic" w:hAnsi="Century Gothic"/>
      <w:b/>
      <w:color w:val="5A90C6"/>
      <w:sz w:val="20"/>
    </w:rPr>
  </w:style>
  <w:style w:type="paragraph" w:customStyle="1" w:styleId="GreenBulletLevel1">
    <w:name w:val="Green Bullet Level 1"/>
    <w:basedOn w:val="ListBullet"/>
    <w:link w:val="GreenBulletLevel1Char"/>
    <w:uiPriority w:val="1"/>
    <w:qFormat/>
    <w:rsid w:val="00B04487"/>
    <w:pPr>
      <w:numPr>
        <w:numId w:val="3"/>
      </w:numPr>
    </w:pPr>
    <w:rPr>
      <w:noProof/>
      <w:szCs w:val="20"/>
    </w:rPr>
  </w:style>
  <w:style w:type="paragraph" w:customStyle="1" w:styleId="GreenBulletLevel2">
    <w:name w:val="Green Bullet Level 2"/>
    <w:basedOn w:val="GreenBulletLevel1"/>
    <w:link w:val="GreenBulletLevel2Char"/>
    <w:uiPriority w:val="1"/>
    <w:qFormat/>
    <w:rsid w:val="005E355B"/>
    <w:pPr>
      <w:numPr>
        <w:ilvl w:val="1"/>
        <w:numId w:val="4"/>
      </w:numPr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5E355B"/>
    <w:pPr>
      <w:numPr>
        <w:numId w:val="1"/>
      </w:numPr>
      <w:contextualSpacing/>
    </w:p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5E355B"/>
    <w:rPr>
      <w:rFonts w:ascii="Century Gothic" w:hAnsi="Century Gothic"/>
      <w:sz w:val="20"/>
    </w:rPr>
  </w:style>
  <w:style w:type="character" w:customStyle="1" w:styleId="GreenBulletLevel1Char">
    <w:name w:val="Green Bullet Level 1 Char"/>
    <w:basedOn w:val="ListBulletChar"/>
    <w:link w:val="GreenBulletLevel1"/>
    <w:uiPriority w:val="1"/>
    <w:rsid w:val="00B04487"/>
    <w:rPr>
      <w:rFonts w:ascii="Century Gothic" w:hAnsi="Century Gothic"/>
      <w:noProof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E355B"/>
    <w:pPr>
      <w:ind w:left="720"/>
      <w:contextualSpacing/>
    </w:pPr>
  </w:style>
  <w:style w:type="character" w:customStyle="1" w:styleId="GreenBulletLevel2Char">
    <w:name w:val="Green Bullet Level 2 Char"/>
    <w:basedOn w:val="GreenBulletLevel1Char"/>
    <w:link w:val="GreenBulletLevel2"/>
    <w:uiPriority w:val="1"/>
    <w:rsid w:val="00B04487"/>
    <w:rPr>
      <w:rFonts w:ascii="Century Gothic" w:hAnsi="Century Gothic"/>
      <w:noProof/>
      <w:sz w:val="20"/>
      <w:szCs w:val="20"/>
    </w:rPr>
  </w:style>
  <w:style w:type="paragraph" w:customStyle="1" w:styleId="LeafBulletList">
    <w:name w:val="Leaf Bullet List"/>
    <w:basedOn w:val="ListParagraph"/>
    <w:link w:val="LeafBulletListChar"/>
    <w:uiPriority w:val="1"/>
    <w:qFormat/>
    <w:rsid w:val="005E355B"/>
    <w:pPr>
      <w:numPr>
        <w:numId w:val="5"/>
      </w:numPr>
      <w:spacing w:line="240" w:lineRule="auto"/>
      <w:contextualSpacing w:val="0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355B"/>
    <w:rPr>
      <w:rFonts w:ascii="Century Gothic" w:hAnsi="Century Gothic"/>
      <w:sz w:val="20"/>
    </w:rPr>
  </w:style>
  <w:style w:type="character" w:customStyle="1" w:styleId="LeafBulletListChar">
    <w:name w:val="Leaf Bullet List Char"/>
    <w:basedOn w:val="ListParagraphChar"/>
    <w:link w:val="LeafBulletList"/>
    <w:uiPriority w:val="1"/>
    <w:rsid w:val="00B04487"/>
    <w:rPr>
      <w:rFonts w:ascii="Century Gothic" w:hAnsi="Century Gothic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AD53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rphy\Downloads\UC%20General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9ADBC2D729B4CBB43F7DB05036237" ma:contentTypeVersion="15" ma:contentTypeDescription="Create a new document." ma:contentTypeScope="" ma:versionID="cd67cb353f547c074c827676d95b85df">
  <xsd:schema xmlns:xsd="http://www.w3.org/2001/XMLSchema" xmlns:xs="http://www.w3.org/2001/XMLSchema" xmlns:p="http://schemas.microsoft.com/office/2006/metadata/properties" xmlns:ns3="5296383b-966c-4574-b796-536515929aa1" xmlns:ns4="32977569-d498-452a-9c2e-cb5639138f99" targetNamespace="http://schemas.microsoft.com/office/2006/metadata/properties" ma:root="true" ma:fieldsID="ba2cebff44fa00e6b76ad82c47d8e2c6" ns3:_="" ns4:_="">
    <xsd:import namespace="5296383b-966c-4574-b796-536515929aa1"/>
    <xsd:import namespace="32977569-d498-452a-9c2e-cb5639138f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6383b-966c-4574-b796-536515929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77569-d498-452a-9c2e-cb5639138f9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96383b-966c-4574-b796-536515929aa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4C6B8F-71C4-4C6D-B170-E4C8C0291D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A625B4-2757-43C2-8BA9-AA3AC999C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6383b-966c-4574-b796-536515929aa1"/>
    <ds:schemaRef ds:uri="32977569-d498-452a-9c2e-cb5639138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22726A-DE5D-4A88-889F-B8356E213CF1}">
  <ds:schemaRefs>
    <ds:schemaRef ds:uri="32977569-d498-452a-9c2e-cb5639138f99"/>
    <ds:schemaRef ds:uri="http://purl.org/dc/dcmitype/"/>
    <ds:schemaRef ds:uri="http://purl.org/dc/terms/"/>
    <ds:schemaRef ds:uri="http://schemas.microsoft.com/office/2006/metadata/properties"/>
    <ds:schemaRef ds:uri="5296383b-966c-4574-b796-536515929aa1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60267363-7223-422E-9CA3-09495DDCAF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 General Document.dotx</Template>
  <TotalTime>8</TotalTime>
  <Pages>3</Pages>
  <Words>116</Words>
  <Characters>499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County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Murphy</dc:creator>
  <cp:keywords/>
  <dc:description/>
  <cp:lastModifiedBy>Christopher Mumpower</cp:lastModifiedBy>
  <cp:revision>2</cp:revision>
  <cp:lastPrinted>2024-11-06T16:58:00Z</cp:lastPrinted>
  <dcterms:created xsi:type="dcterms:W3CDTF">2025-06-16T16:20:00Z</dcterms:created>
  <dcterms:modified xsi:type="dcterms:W3CDTF">2025-06-16T16:20:00Z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2023-03-15T15:16:20Z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c9d42fa0-b999-4073-a2a6-25a5e1907c27</vt:lpwstr>
  </property>
  <property fmtid="{D5CDD505-2E9C-101B-9397-08002B2CF9AE}" pid="7" name="MSIP_Label_defa4170-0d19-0005-0004-bc88714345d2_ActionId">
    <vt:lpwstr>2057ceeb-2469-4e74-b538-3284ba45d203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d710dc130e4becfc2f48e2b11310956e7241f77405845447fea43849f3b84c7c</vt:lpwstr>
  </property>
  <property fmtid="{D5CDD505-2E9C-101B-9397-08002B2CF9AE}" pid="10" name="ContentTypeId">
    <vt:lpwstr>0x0101004609ADBC2D729B4CBB43F7DB05036237</vt:lpwstr>
  </property>
</Properties>
</file>