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7D0FC88E" w:rsidR="005F2513" w:rsidRDefault="005F2513" w:rsidP="008819DD">
      <w:pPr>
        <w:pStyle w:val="Title"/>
        <w:ind w:firstLine="720"/>
      </w:pPr>
      <w:r>
        <w:t>Government Center:</w:t>
      </w:r>
    </w:p>
    <w:p w14:paraId="2D535788" w14:textId="66E16C9C" w:rsidR="005F2513" w:rsidRDefault="00983733" w:rsidP="008819DD">
      <w:pPr>
        <w:pStyle w:val="Title"/>
      </w:pPr>
      <w:r>
        <w:t xml:space="preserve">Planning </w:t>
      </w:r>
      <w:r w:rsidR="008819DD">
        <w:t>Conference Room</w:t>
      </w:r>
      <w:r w:rsidR="005F2513">
        <w:t xml:space="preserve">: </w:t>
      </w:r>
      <w:r w:rsidR="00DF13A3">
        <w:t>Ground</w:t>
      </w:r>
      <w:r w:rsidR="005F2513">
        <w:t xml:space="preserve"> Floor</w:t>
      </w:r>
    </w:p>
    <w:p w14:paraId="551AFC2B" w14:textId="374EFE12" w:rsidR="00CC2D68" w:rsidRDefault="005F2513" w:rsidP="002751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Front of the room </w:t>
      </w:r>
    </w:p>
    <w:p w14:paraId="04CA4B66" w14:textId="63FD561C" w:rsidR="005F2513" w:rsidRDefault="00983733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11302A" wp14:editId="6A0BBB15">
            <wp:extent cx="1970881" cy="2627843"/>
            <wp:effectExtent l="0" t="0" r="0" b="1270"/>
            <wp:docPr id="701269832" name="Picture 31" descr="A room with a tv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69832" name="Picture 31" descr="A room with a tv and chair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35" cy="263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3E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8DD62F7" wp14:editId="661FB911">
            <wp:extent cx="3501813" cy="2626360"/>
            <wp:effectExtent l="0" t="0" r="3810" b="2540"/>
            <wp:docPr id="2144557499" name="Picture 33" descr="A tv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57499" name="Picture 33" descr="A tv on a wall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95" cy="263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0BD9" w14:textId="1C4782EC" w:rsidR="00E013E9" w:rsidRDefault="00E013E9" w:rsidP="00CC2D68">
      <w:pPr>
        <w:jc w:val="center"/>
        <w:rPr>
          <w:sz w:val="24"/>
          <w:szCs w:val="24"/>
        </w:rPr>
      </w:pPr>
    </w:p>
    <w:p w14:paraId="317E32A9" w14:textId="0E3A9E78" w:rsidR="005F2513" w:rsidRDefault="005F2513" w:rsidP="00E013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Power on the </w:t>
      </w:r>
      <w:r w:rsidR="00E013E9">
        <w:rPr>
          <w:sz w:val="24"/>
          <w:szCs w:val="24"/>
        </w:rPr>
        <w:t>Control Wall</w:t>
      </w:r>
      <w:r>
        <w:rPr>
          <w:sz w:val="24"/>
          <w:szCs w:val="24"/>
        </w:rPr>
        <w:t xml:space="preserve"> Panel mounted </w:t>
      </w:r>
      <w:r w:rsidR="00E013E9">
        <w:rPr>
          <w:sz w:val="24"/>
          <w:szCs w:val="24"/>
        </w:rPr>
        <w:t>at the front of the room</w:t>
      </w:r>
      <w:r>
        <w:rPr>
          <w:sz w:val="24"/>
          <w:szCs w:val="24"/>
        </w:rPr>
        <w:t xml:space="preserve">; press the </w:t>
      </w:r>
      <w:proofErr w:type="gramStart"/>
      <w:r w:rsidR="00E013E9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 button</w:t>
      </w:r>
      <w:proofErr w:type="gramEnd"/>
      <w:r w:rsidR="00E013E9">
        <w:rPr>
          <w:sz w:val="24"/>
          <w:szCs w:val="24"/>
        </w:rPr>
        <w:t xml:space="preserve"> in the Display section</w:t>
      </w:r>
      <w:r w:rsidR="008819DD">
        <w:rPr>
          <w:sz w:val="24"/>
          <w:szCs w:val="24"/>
        </w:rPr>
        <w:t>.</w:t>
      </w:r>
    </w:p>
    <w:p w14:paraId="660303A4" w14:textId="43827FC0" w:rsidR="00DC2FCC" w:rsidRDefault="00923D71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961056" wp14:editId="7BE3DD6F">
                <wp:simplePos x="0" y="0"/>
                <wp:positionH relativeFrom="column">
                  <wp:posOffset>2428875</wp:posOffset>
                </wp:positionH>
                <wp:positionV relativeFrom="paragraph">
                  <wp:posOffset>657225</wp:posOffset>
                </wp:positionV>
                <wp:extent cx="485775" cy="438150"/>
                <wp:effectExtent l="19050" t="19050" r="28575" b="19050"/>
                <wp:wrapNone/>
                <wp:docPr id="64995604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82CB82" id="Oval 38" o:spid="_x0000_s1026" style="position:absolute;margin-left:191.25pt;margin-top:51.75pt;width:38.25pt;height:34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98373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457A2D" wp14:editId="40D792B9">
                <wp:simplePos x="0" y="0"/>
                <wp:positionH relativeFrom="column">
                  <wp:posOffset>695325</wp:posOffset>
                </wp:positionH>
                <wp:positionV relativeFrom="paragraph">
                  <wp:posOffset>466725</wp:posOffset>
                </wp:positionV>
                <wp:extent cx="1943100" cy="371475"/>
                <wp:effectExtent l="19050" t="19050" r="57150" b="66675"/>
                <wp:wrapNone/>
                <wp:docPr id="10000592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C87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4.75pt;margin-top:36.75pt;width:153pt;height:2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" strokecolor="red" strokeweight="2.25pt">
                <v:stroke endarrow="block" joinstyle="miter"/>
              </v:shape>
            </w:pict>
          </mc:Fallback>
        </mc:AlternateContent>
      </w:r>
      <w:r w:rsidR="00DC2FCC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D06B8A0" wp14:editId="35DD1673">
                <wp:simplePos x="0" y="0"/>
                <wp:positionH relativeFrom="margin">
                  <wp:posOffset>-57150</wp:posOffset>
                </wp:positionH>
                <wp:positionV relativeFrom="paragraph">
                  <wp:posOffset>378460</wp:posOffset>
                </wp:positionV>
                <wp:extent cx="952500" cy="257175"/>
                <wp:effectExtent l="0" t="0" r="19050" b="28575"/>
                <wp:wrapNone/>
                <wp:docPr id="1445957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D987" w14:textId="77777777" w:rsidR="00DC2FCC" w:rsidRPr="00E013E9" w:rsidRDefault="00DC2FCC" w:rsidP="00DC2F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13E9">
                              <w:rPr>
                                <w:sz w:val="24"/>
                                <w:szCs w:val="24"/>
                              </w:rPr>
                              <w:t>On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6B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29.8pt;width:75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">
                <v:textbox>
                  <w:txbxContent>
                    <w:p w14:paraId="4731D987" w14:textId="77777777" w:rsidR="00DC2FCC" w:rsidRPr="00E013E9" w:rsidRDefault="00DC2FCC" w:rsidP="00DC2FCC">
                      <w:pPr>
                        <w:rPr>
                          <w:sz w:val="24"/>
                          <w:szCs w:val="24"/>
                        </w:rPr>
                      </w:pPr>
                      <w:r w:rsidRPr="00E013E9">
                        <w:rPr>
                          <w:sz w:val="24"/>
                          <w:szCs w:val="24"/>
                        </w:rPr>
                        <w:t>On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733">
        <w:rPr>
          <w:noProof/>
          <w:sz w:val="24"/>
          <w:szCs w:val="24"/>
        </w:rPr>
        <w:drawing>
          <wp:inline distT="0" distB="0" distL="0" distR="0" wp14:anchorId="6E8335D1" wp14:editId="66B919CD">
            <wp:extent cx="1809750" cy="2413000"/>
            <wp:effectExtent l="0" t="0" r="0" b="6350"/>
            <wp:docPr id="849158707" name="Picture 34" descr="A picture containing text, wall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58707" name="Picture 34" descr="A picture containing text, wall, box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47" cy="24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F0CD" w14:textId="0F19604C" w:rsidR="00DC2FCC" w:rsidRDefault="00DC2FCC" w:rsidP="00CC2D68">
      <w:pPr>
        <w:jc w:val="center"/>
        <w:rPr>
          <w:sz w:val="24"/>
          <w:szCs w:val="24"/>
        </w:rPr>
      </w:pPr>
    </w:p>
    <w:p w14:paraId="49FB7FE6" w14:textId="5AF0F445" w:rsidR="008819DD" w:rsidRDefault="008819DD" w:rsidP="00CC2D6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Your HDMI cable will go from the </w:t>
      </w:r>
      <w:r w:rsidR="00E013E9">
        <w:rPr>
          <w:sz w:val="24"/>
          <w:szCs w:val="24"/>
        </w:rPr>
        <w:t>table</w:t>
      </w:r>
      <w:r>
        <w:rPr>
          <w:sz w:val="24"/>
          <w:szCs w:val="24"/>
        </w:rPr>
        <w:t xml:space="preserve"> port shown below to your laptop.</w:t>
      </w:r>
      <w:r w:rsidR="00B2760F">
        <w:rPr>
          <w:sz w:val="24"/>
          <w:szCs w:val="24"/>
        </w:rPr>
        <w:t xml:space="preserve">  Make sure to press the HDMI button on the Control Wall Panel.</w:t>
      </w:r>
    </w:p>
    <w:p w14:paraId="481FD664" w14:textId="270EC03B" w:rsidR="00DC2FCC" w:rsidRDefault="00DC2FCC" w:rsidP="00CC2D68">
      <w:pPr>
        <w:jc w:val="center"/>
        <w:rPr>
          <w:sz w:val="24"/>
          <w:szCs w:val="24"/>
        </w:rPr>
      </w:pPr>
    </w:p>
    <w:p w14:paraId="58B8CA68" w14:textId="54DBED9A" w:rsidR="0076786A" w:rsidRDefault="00A75BC7" w:rsidP="00550DB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F2859D7" wp14:editId="2F371D50">
                <wp:simplePos x="0" y="0"/>
                <wp:positionH relativeFrom="column">
                  <wp:posOffset>5295899</wp:posOffset>
                </wp:positionH>
                <wp:positionV relativeFrom="paragraph">
                  <wp:posOffset>974725</wp:posOffset>
                </wp:positionV>
                <wp:extent cx="257175" cy="400050"/>
                <wp:effectExtent l="38100" t="38100" r="28575" b="19050"/>
                <wp:wrapNone/>
                <wp:docPr id="62201555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400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FDB7" id="Straight Arrow Connector 9" o:spid="_x0000_s1026" type="#_x0000_t32" style="position:absolute;margin-left:417pt;margin-top:76.75pt;width:20.25pt;height:31.5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E278F8E" wp14:editId="2FAC924C">
                <wp:simplePos x="0" y="0"/>
                <wp:positionH relativeFrom="column">
                  <wp:posOffset>4962525</wp:posOffset>
                </wp:positionH>
                <wp:positionV relativeFrom="paragraph">
                  <wp:posOffset>746125</wp:posOffset>
                </wp:positionV>
                <wp:extent cx="495300" cy="400050"/>
                <wp:effectExtent l="19050" t="19050" r="19050" b="19050"/>
                <wp:wrapNone/>
                <wp:docPr id="192470254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42BE9" id="Oval 5" o:spid="_x0000_s1026" style="position:absolute;margin-left:390.75pt;margin-top:58.75pt;width:39pt;height:31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3C8C72C" wp14:editId="2677F264">
                <wp:simplePos x="0" y="0"/>
                <wp:positionH relativeFrom="column">
                  <wp:posOffset>342899</wp:posOffset>
                </wp:positionH>
                <wp:positionV relativeFrom="paragraph">
                  <wp:posOffset>336549</wp:posOffset>
                </wp:positionV>
                <wp:extent cx="1857375" cy="1133475"/>
                <wp:effectExtent l="19050" t="19050" r="66675" b="47625"/>
                <wp:wrapNone/>
                <wp:docPr id="181295328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1133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0A06" id="Straight Arrow Connector 9" o:spid="_x0000_s1026" type="#_x0000_t32" style="position:absolute;margin-left:27pt;margin-top:26.5pt;width:146.25pt;height:89.2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01ED25C" wp14:editId="42B2E0F1">
                <wp:simplePos x="0" y="0"/>
                <wp:positionH relativeFrom="column">
                  <wp:posOffset>2066925</wp:posOffset>
                </wp:positionH>
                <wp:positionV relativeFrom="paragraph">
                  <wp:posOffset>1308735</wp:posOffset>
                </wp:positionV>
                <wp:extent cx="485775" cy="514350"/>
                <wp:effectExtent l="19050" t="19050" r="28575" b="19050"/>
                <wp:wrapNone/>
                <wp:docPr id="261350084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048AE" id="Oval 5" o:spid="_x0000_s1026" style="position:absolute;margin-left:162.75pt;margin-top:103.05pt;width:38.25pt;height:40.5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" filled="f" strokecolor="red" strokeweight="3pt">
                <v:stroke joinstyle="miter"/>
              </v:oval>
            </w:pict>
          </mc:Fallback>
        </mc:AlternateContent>
      </w:r>
      <w:r w:rsidR="00CA7BB8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763451A" wp14:editId="6E0AB3D3">
                <wp:simplePos x="0" y="0"/>
                <wp:positionH relativeFrom="margin">
                  <wp:posOffset>5381625</wp:posOffset>
                </wp:positionH>
                <wp:positionV relativeFrom="paragraph">
                  <wp:posOffset>1289050</wp:posOffset>
                </wp:positionV>
                <wp:extent cx="1114425" cy="257175"/>
                <wp:effectExtent l="0" t="0" r="28575" b="28575"/>
                <wp:wrapNone/>
                <wp:docPr id="1287942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80E68" w14:textId="4D77B521" w:rsidR="00E72111" w:rsidRPr="00E013E9" w:rsidRDefault="00E72111" w:rsidP="00E72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HDMI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451A" id="_x0000_s1027" type="#_x0000_t202" style="position:absolute;left:0;text-align:left;margin-left:423.75pt;margin-top:101.5pt;width:87.75pt;height:20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">
                <v:textbox>
                  <w:txbxContent>
                    <w:p w14:paraId="72D80E68" w14:textId="4D77B521" w:rsidR="00E72111" w:rsidRPr="00E013E9" w:rsidRDefault="00E72111" w:rsidP="00E72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HDMI </w:t>
                      </w:r>
                      <w:r>
                        <w:rPr>
                          <w:sz w:val="24"/>
                          <w:szCs w:val="24"/>
                        </w:rPr>
                        <w:t>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111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27168" behindDoc="0" locked="0" layoutInCell="1" allowOverlap="1" wp14:anchorId="5F475D8F" wp14:editId="20D439ED">
                <wp:simplePos x="0" y="0"/>
                <wp:positionH relativeFrom="margin">
                  <wp:posOffset>9524</wp:posOffset>
                </wp:positionH>
                <wp:positionV relativeFrom="paragraph">
                  <wp:posOffset>136525</wp:posOffset>
                </wp:positionV>
                <wp:extent cx="111442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64964" w14:textId="52BE0FAB" w:rsidR="00E013E9" w:rsidRPr="00E013E9" w:rsidRDefault="00E72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HDMI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5D8F" id="_x0000_s1028" type="#_x0000_t202" style="position:absolute;left:0;text-align:left;margin-left:.75pt;margin-top:10.75pt;width:87.75pt;height:20.25pt;z-index:25152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">
                <v:textbox>
                  <w:txbxContent>
                    <w:p w14:paraId="3C764964" w14:textId="52BE0FAB" w:rsidR="00E013E9" w:rsidRPr="00E013E9" w:rsidRDefault="00E72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HDMI Cable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7FE">
        <w:rPr>
          <w:noProof/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 wp14:anchorId="67391E19" wp14:editId="1EF6376D">
            <wp:extent cx="3342641" cy="2506980"/>
            <wp:effectExtent l="0" t="0" r="0" b="7620"/>
            <wp:docPr id="1691344243" name="Picture 35" descr="A picture containing text, electronics,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44243" name="Picture 35" descr="A picture containing text, electronics, came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831" cy="25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60F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D7B8983" wp14:editId="1173B512">
            <wp:extent cx="1921193" cy="2561590"/>
            <wp:effectExtent l="0" t="0" r="3175" b="0"/>
            <wp:docPr id="58509016" name="Picture 36" descr="A picture containing text, wall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9016" name="Picture 36" descr="A picture containing text, wall, box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89" cy="25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69EC" w14:textId="1764DB05" w:rsidR="00B2760F" w:rsidRDefault="00B2760F" w:rsidP="00550DBB">
      <w:pPr>
        <w:jc w:val="center"/>
        <w:rPr>
          <w:noProof/>
          <w:sz w:val="24"/>
          <w:szCs w:val="24"/>
        </w:rPr>
      </w:pPr>
    </w:p>
    <w:p w14:paraId="2814E79F" w14:textId="0CF09979" w:rsidR="00E013E9" w:rsidRDefault="00923D71" w:rsidP="00550DB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DA58073" wp14:editId="78D370D2">
                <wp:simplePos x="0" y="0"/>
                <wp:positionH relativeFrom="column">
                  <wp:posOffset>1514475</wp:posOffset>
                </wp:positionH>
                <wp:positionV relativeFrom="paragraph">
                  <wp:posOffset>365125</wp:posOffset>
                </wp:positionV>
                <wp:extent cx="1657350" cy="1733550"/>
                <wp:effectExtent l="19050" t="19050" r="57150" b="38100"/>
                <wp:wrapNone/>
                <wp:docPr id="158380910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1733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4A2A" id="Straight Arrow Connector 9" o:spid="_x0000_s1026" type="#_x0000_t32" style="position:absolute;margin-left:119.25pt;margin-top:28.75pt;width:130.5pt;height:136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" strokecolor="red" strokeweight="2.25pt">
                <v:stroke endarrow="block" joinstyle="miter"/>
              </v:shape>
            </w:pict>
          </mc:Fallback>
        </mc:AlternateContent>
      </w:r>
      <w:r w:rsidR="00E013E9">
        <w:rPr>
          <w:noProof/>
          <w:sz w:val="24"/>
          <w:szCs w:val="24"/>
        </w:rPr>
        <w:t xml:space="preserve">There is a designated PC under the conference table.  It can be used by pressing the PC button </w:t>
      </w:r>
      <w:r w:rsidR="00B2760F">
        <w:rPr>
          <w:noProof/>
          <w:sz w:val="24"/>
          <w:szCs w:val="24"/>
        </w:rPr>
        <w:t xml:space="preserve">on the </w:t>
      </w:r>
      <w:r w:rsidR="00B2760F">
        <w:rPr>
          <w:sz w:val="24"/>
          <w:szCs w:val="24"/>
        </w:rPr>
        <w:t>Control Wall Panel.</w:t>
      </w:r>
      <w:r w:rsidR="007420D4">
        <w:rPr>
          <w:sz w:val="24"/>
          <w:szCs w:val="24"/>
        </w:rPr>
        <w:t xml:space="preserve">  Room audio volume is also with the Control</w:t>
      </w:r>
    </w:p>
    <w:p w14:paraId="1C293A98" w14:textId="053C705B" w:rsidR="007420D4" w:rsidRDefault="00A75BC7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60200918" wp14:editId="24654C0A">
                <wp:simplePos x="0" y="0"/>
                <wp:positionH relativeFrom="margin">
                  <wp:posOffset>2895600</wp:posOffset>
                </wp:positionH>
                <wp:positionV relativeFrom="paragraph">
                  <wp:posOffset>1744345</wp:posOffset>
                </wp:positionV>
                <wp:extent cx="371475" cy="1428750"/>
                <wp:effectExtent l="19050" t="38100" r="47625" b="19050"/>
                <wp:wrapNone/>
                <wp:docPr id="124718878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428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DFC4" id="Straight Arrow Connector 9" o:spid="_x0000_s1026" type="#_x0000_t32" style="position:absolute;margin-left:228pt;margin-top:137.35pt;width:29.25pt;height:112.5pt;flip:y;z-index: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62F5EEE" wp14:editId="7074C02F">
                <wp:simplePos x="0" y="0"/>
                <wp:positionH relativeFrom="column">
                  <wp:posOffset>1638299</wp:posOffset>
                </wp:positionH>
                <wp:positionV relativeFrom="paragraph">
                  <wp:posOffset>1620519</wp:posOffset>
                </wp:positionV>
                <wp:extent cx="1000125" cy="1685925"/>
                <wp:effectExtent l="19050" t="38100" r="47625" b="28575"/>
                <wp:wrapNone/>
                <wp:docPr id="151734454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685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FE18" id="Straight Arrow Connector 9" o:spid="_x0000_s1026" type="#_x0000_t32" style="position:absolute;margin-left:129pt;margin-top:127.6pt;width:78.75pt;height:132.7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52F3EAB" wp14:editId="256792B3">
            <wp:extent cx="2178209" cy="2904280"/>
            <wp:effectExtent l="0" t="0" r="0" b="0"/>
            <wp:docPr id="1640507974" name="Picture 37" descr="A picture containing text, wall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07974" name="Picture 37" descr="A picture containing text, wall, bo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53" cy="29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0D4">
        <w:rPr>
          <w:sz w:val="24"/>
          <w:szCs w:val="24"/>
        </w:rPr>
        <w:t xml:space="preserve"> </w:t>
      </w:r>
    </w:p>
    <w:p w14:paraId="53A0D3F4" w14:textId="7FBFDD83" w:rsidR="007420D4" w:rsidRDefault="00E72111" w:rsidP="007420D4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2603DB" wp14:editId="24C4C25E">
                <wp:simplePos x="0" y="0"/>
                <wp:positionH relativeFrom="margin">
                  <wp:posOffset>1047750</wp:posOffset>
                </wp:positionH>
                <wp:positionV relativeFrom="paragraph">
                  <wp:posOffset>74930</wp:posOffset>
                </wp:positionV>
                <wp:extent cx="2457450" cy="257175"/>
                <wp:effectExtent l="0" t="0" r="19050" b="28575"/>
                <wp:wrapNone/>
                <wp:docPr id="1387568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6941" w14:textId="788C3785" w:rsidR="007420D4" w:rsidRPr="00E013E9" w:rsidRDefault="007420D4" w:rsidP="007420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Volume Control</w:t>
                            </w:r>
                            <w:r w:rsidR="00E72111">
                              <w:rPr>
                                <w:sz w:val="24"/>
                                <w:szCs w:val="24"/>
                              </w:rPr>
                              <w:t xml:space="preserve"> &amp; Mute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03DB" id="_x0000_s1029" type="#_x0000_t202" style="position:absolute;left:0;text-align:left;margin-left:82.5pt;margin-top:5.9pt;width:193.5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WuEQ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">
                <v:textbox>
                  <w:txbxContent>
                    <w:p w14:paraId="6ADA6941" w14:textId="788C3785" w:rsidR="007420D4" w:rsidRPr="00E013E9" w:rsidRDefault="007420D4" w:rsidP="007420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Volume Control</w:t>
                      </w:r>
                      <w:r w:rsidR="00E72111">
                        <w:rPr>
                          <w:sz w:val="24"/>
                          <w:szCs w:val="24"/>
                        </w:rPr>
                        <w:t xml:space="preserve"> &amp; Mute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8E736" w14:textId="7A3B540B" w:rsidR="00E45763" w:rsidRDefault="00E45763" w:rsidP="007420D4">
      <w:pPr>
        <w:jc w:val="center"/>
        <w:rPr>
          <w:sz w:val="24"/>
          <w:szCs w:val="24"/>
        </w:rPr>
      </w:pPr>
    </w:p>
    <w:p w14:paraId="75622CBF" w14:textId="1AE569C7" w:rsidR="00DF63AE" w:rsidRDefault="00DF63AE" w:rsidP="007420D4">
      <w:pPr>
        <w:jc w:val="center"/>
        <w:rPr>
          <w:sz w:val="24"/>
          <w:szCs w:val="24"/>
        </w:rPr>
      </w:pPr>
    </w:p>
    <w:p w14:paraId="279AE622" w14:textId="10A6CE0E" w:rsidR="00DF63AE" w:rsidRDefault="00DF63AE" w:rsidP="00DF63AE">
      <w:pPr>
        <w:jc w:val="center"/>
        <w:rPr>
          <w:sz w:val="24"/>
          <w:szCs w:val="24"/>
        </w:rPr>
      </w:pPr>
    </w:p>
    <w:p w14:paraId="60F07ED4" w14:textId="334E7FB4" w:rsidR="00844F86" w:rsidRDefault="00844F86" w:rsidP="00844F8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052243" wp14:editId="0F242006">
                <wp:simplePos x="0" y="0"/>
                <wp:positionH relativeFrom="margin">
                  <wp:posOffset>2095500</wp:posOffset>
                </wp:positionH>
                <wp:positionV relativeFrom="paragraph">
                  <wp:posOffset>185420</wp:posOffset>
                </wp:positionV>
                <wp:extent cx="2171700" cy="1123950"/>
                <wp:effectExtent l="19050" t="19050" r="57150" b="38100"/>
                <wp:wrapNone/>
                <wp:docPr id="82530499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1123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5620" id="Straight Arrow Connector 9" o:spid="_x0000_s1026" type="#_x0000_t32" style="position:absolute;margin-left:165pt;margin-top:14.6pt;width:171pt;height:88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 xml:space="preserve">There is a </w:t>
      </w:r>
      <w:proofErr w:type="spellStart"/>
      <w:r>
        <w:rPr>
          <w:sz w:val="24"/>
          <w:szCs w:val="24"/>
        </w:rPr>
        <w:t>Yeahlink</w:t>
      </w:r>
      <w:proofErr w:type="spellEnd"/>
      <w:r>
        <w:rPr>
          <w:sz w:val="24"/>
          <w:szCs w:val="24"/>
        </w:rPr>
        <w:t xml:space="preserve"> Conference Phone on the table for use.</w:t>
      </w:r>
    </w:p>
    <w:p w14:paraId="124A0147" w14:textId="497A9E56" w:rsidR="00DF63AE" w:rsidRDefault="00844F86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5BAAA6" wp14:editId="34B1D5E5">
            <wp:extent cx="2768600" cy="2076450"/>
            <wp:effectExtent l="0" t="0" r="0" b="0"/>
            <wp:docPr id="807858050" name="Picture 38" descr="A picture containing text, indoor, tabl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58050" name="Picture 38" descr="A picture containing text, indoor, table, wa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6E223AA" wp14:editId="3D3BA83C">
            <wp:extent cx="2730500" cy="2047875"/>
            <wp:effectExtent l="0" t="0" r="0" b="9525"/>
            <wp:docPr id="222326989" name="Picture 39" descr="A calculator and a mouse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26989" name="Picture 39" descr="A calculator and a mouse on a tabl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0DAA" w14:textId="3496481B" w:rsidR="00844F86" w:rsidRDefault="00844F86" w:rsidP="007420D4">
      <w:pPr>
        <w:jc w:val="center"/>
        <w:rPr>
          <w:sz w:val="24"/>
          <w:szCs w:val="24"/>
        </w:rPr>
      </w:pPr>
    </w:p>
    <w:p w14:paraId="3F9811D3" w14:textId="1C55A132" w:rsidR="00844F86" w:rsidRDefault="00844F86" w:rsidP="00844F8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7AF618" wp14:editId="1A68C753">
                <wp:simplePos x="0" y="0"/>
                <wp:positionH relativeFrom="column">
                  <wp:posOffset>1019175</wp:posOffset>
                </wp:positionH>
                <wp:positionV relativeFrom="paragraph">
                  <wp:posOffset>205739</wp:posOffset>
                </wp:positionV>
                <wp:extent cx="3000375" cy="1533525"/>
                <wp:effectExtent l="19050" t="19050" r="47625" b="47625"/>
                <wp:wrapNone/>
                <wp:docPr id="2073393292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1533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1CCB" id="Straight Arrow Connector 9" o:spid="_x0000_s1026" type="#_x0000_t32" style="position:absolute;margin-left:80.25pt;margin-top:16.2pt;width:236.25pt;height:120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There is a Logitech – Camera and Microphone for use that is connected to the designated room PC for Teams or Zoom calls.</w:t>
      </w:r>
    </w:p>
    <w:p w14:paraId="6A967543" w14:textId="72AAC507" w:rsidR="00DF63AE" w:rsidRDefault="00844F86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403F68" wp14:editId="624CF40E">
            <wp:extent cx="2809875" cy="2107406"/>
            <wp:effectExtent l="0" t="0" r="0" b="7620"/>
            <wp:docPr id="6142733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73344" name="Picture 6142733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71" cy="21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DC8D686" wp14:editId="1A058F08">
            <wp:extent cx="2800350" cy="2100263"/>
            <wp:effectExtent l="0" t="0" r="0" b="0"/>
            <wp:docPr id="1169803571" name="Picture 41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03571" name="Picture 41" descr="A picture containing indoor, fl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21" cy="210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3AE" w:rsidSect="00B92000"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344AF" w14:textId="77777777" w:rsidR="000B6518" w:rsidRDefault="000B6518" w:rsidP="003C25DF">
      <w:r>
        <w:separator/>
      </w:r>
    </w:p>
  </w:endnote>
  <w:endnote w:type="continuationSeparator" w:id="0">
    <w:p w14:paraId="3EBCD7B2" w14:textId="77777777" w:rsidR="000B6518" w:rsidRDefault="000B6518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60288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7AC27A" id="Rectangle 2" o:spid="_x0000_s1026" style="position:absolute;margin-left:-87.1pt;margin-top:767.5pt;width:641.5pt;height:39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F1D762" id="Rectangle 4" o:spid="_x0000_s1026" style="position:absolute;margin-left:-87pt;margin-top:767.5pt;width:641.5pt;height:3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80E64" w14:textId="77777777" w:rsidR="000B6518" w:rsidRDefault="000B6518" w:rsidP="003C25DF">
      <w:r>
        <w:separator/>
      </w:r>
    </w:p>
  </w:footnote>
  <w:footnote w:type="continuationSeparator" w:id="0">
    <w:p w14:paraId="6F79EFA9" w14:textId="77777777" w:rsidR="000B6518" w:rsidRDefault="000B6518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42FB21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04535359" o:spid="_x0000_i1025" type="#_x0000_t75" style="width:202.5pt;height:162.75pt;visibility:visible;mso-wrap-style:square">
            <v:imagedata r:id="rId1" o:title=""/>
          </v:shape>
        </w:pict>
      </mc:Choice>
      <mc:Fallback>
        <w:drawing>
          <wp:inline distT="0" distB="0" distL="0" distR="0" wp14:anchorId="2CD268E8">
            <wp:extent cx="2571750" cy="2066925"/>
            <wp:effectExtent l="0" t="0" r="0" b="0"/>
            <wp:docPr id="804535359" name="Picture 80453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AE268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4567E"/>
    <w:rsid w:val="00066FA2"/>
    <w:rsid w:val="00072969"/>
    <w:rsid w:val="000A75FE"/>
    <w:rsid w:val="000B6518"/>
    <w:rsid w:val="000C465A"/>
    <w:rsid w:val="001401A8"/>
    <w:rsid w:val="00174E79"/>
    <w:rsid w:val="001D1345"/>
    <w:rsid w:val="001F75A7"/>
    <w:rsid w:val="002156F7"/>
    <w:rsid w:val="0027513F"/>
    <w:rsid w:val="002A585E"/>
    <w:rsid w:val="00303D59"/>
    <w:rsid w:val="003151F3"/>
    <w:rsid w:val="003319BC"/>
    <w:rsid w:val="00381024"/>
    <w:rsid w:val="003C25DF"/>
    <w:rsid w:val="003C67AA"/>
    <w:rsid w:val="003D3687"/>
    <w:rsid w:val="003D7402"/>
    <w:rsid w:val="0040383A"/>
    <w:rsid w:val="00415AE9"/>
    <w:rsid w:val="0041716D"/>
    <w:rsid w:val="0044735E"/>
    <w:rsid w:val="00472F67"/>
    <w:rsid w:val="00473833"/>
    <w:rsid w:val="004A39AD"/>
    <w:rsid w:val="004F2FFC"/>
    <w:rsid w:val="00525C7E"/>
    <w:rsid w:val="00550DBB"/>
    <w:rsid w:val="005604F3"/>
    <w:rsid w:val="00560BC5"/>
    <w:rsid w:val="0059188C"/>
    <w:rsid w:val="005B638B"/>
    <w:rsid w:val="005C50BE"/>
    <w:rsid w:val="005D1099"/>
    <w:rsid w:val="005E355B"/>
    <w:rsid w:val="005F2513"/>
    <w:rsid w:val="00647E76"/>
    <w:rsid w:val="00657FA8"/>
    <w:rsid w:val="006633F3"/>
    <w:rsid w:val="006705E6"/>
    <w:rsid w:val="006B02CF"/>
    <w:rsid w:val="006F3AF6"/>
    <w:rsid w:val="0072115D"/>
    <w:rsid w:val="007420D4"/>
    <w:rsid w:val="0076786A"/>
    <w:rsid w:val="00785826"/>
    <w:rsid w:val="007A04B2"/>
    <w:rsid w:val="007B661D"/>
    <w:rsid w:val="007B733F"/>
    <w:rsid w:val="007D1AD5"/>
    <w:rsid w:val="007F0961"/>
    <w:rsid w:val="00844F86"/>
    <w:rsid w:val="00862623"/>
    <w:rsid w:val="008819DD"/>
    <w:rsid w:val="008B231C"/>
    <w:rsid w:val="00923D71"/>
    <w:rsid w:val="009671BD"/>
    <w:rsid w:val="00983733"/>
    <w:rsid w:val="009B536F"/>
    <w:rsid w:val="009E1C03"/>
    <w:rsid w:val="00A64AD7"/>
    <w:rsid w:val="00A6630D"/>
    <w:rsid w:val="00A75BC7"/>
    <w:rsid w:val="00A800F4"/>
    <w:rsid w:val="00AD5389"/>
    <w:rsid w:val="00B04487"/>
    <w:rsid w:val="00B169C6"/>
    <w:rsid w:val="00B21C9B"/>
    <w:rsid w:val="00B2760F"/>
    <w:rsid w:val="00B33A5A"/>
    <w:rsid w:val="00B4726A"/>
    <w:rsid w:val="00B800BF"/>
    <w:rsid w:val="00B92000"/>
    <w:rsid w:val="00B95561"/>
    <w:rsid w:val="00BB5E77"/>
    <w:rsid w:val="00BD7A4C"/>
    <w:rsid w:val="00C16DE5"/>
    <w:rsid w:val="00C54BB1"/>
    <w:rsid w:val="00CA7BB8"/>
    <w:rsid w:val="00CC2D68"/>
    <w:rsid w:val="00CF5EB1"/>
    <w:rsid w:val="00D15CE8"/>
    <w:rsid w:val="00D352BF"/>
    <w:rsid w:val="00D567FE"/>
    <w:rsid w:val="00D62A66"/>
    <w:rsid w:val="00DC2FCC"/>
    <w:rsid w:val="00DC38E3"/>
    <w:rsid w:val="00DD0353"/>
    <w:rsid w:val="00DF13A3"/>
    <w:rsid w:val="00DF147B"/>
    <w:rsid w:val="00DF1DA4"/>
    <w:rsid w:val="00DF63AE"/>
    <w:rsid w:val="00E013E9"/>
    <w:rsid w:val="00E126BD"/>
    <w:rsid w:val="00E2014D"/>
    <w:rsid w:val="00E27F1F"/>
    <w:rsid w:val="00E45543"/>
    <w:rsid w:val="00E45763"/>
    <w:rsid w:val="00E72111"/>
    <w:rsid w:val="00E728AC"/>
    <w:rsid w:val="00E82BA4"/>
    <w:rsid w:val="00EC1EE2"/>
    <w:rsid w:val="00EC25D0"/>
    <w:rsid w:val="00EF6CEE"/>
    <w:rsid w:val="00F012B5"/>
    <w:rsid w:val="00F019F6"/>
    <w:rsid w:val="00F407F6"/>
    <w:rsid w:val="00F7337B"/>
    <w:rsid w:val="00F829C2"/>
    <w:rsid w:val="00FE0DCC"/>
    <w:rsid w:val="00FE2062"/>
    <w:rsid w:val="4CA4BA73"/>
    <w:rsid w:val="573C58E2"/>
    <w:rsid w:val="6C24B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."/>
  <w:listSeparator w:val=","/>
  <w14:docId w14:val="3E2F75A2"/>
  <w15:chartTrackingRefBased/>
  <w15:docId w15:val="{51ACC513-B93D-4F93-825F-0FE1BBE9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Props1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2726A-DE5D-4A88-889F-B8356E213CF1}">
  <ds:schemaRefs>
    <ds:schemaRef ds:uri="http://schemas.microsoft.com/office/2006/metadata/properties"/>
    <ds:schemaRef ds:uri="http://schemas.microsoft.com/office/infopath/2007/PartnerControls"/>
    <ds:schemaRef ds:uri="5296383b-966c-4574-b796-536515929a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Document.dotx</Template>
  <TotalTime>8</TotalTime>
  <Pages>3</Pages>
  <Words>123</Words>
  <Characters>544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Christopher Mumpower</cp:lastModifiedBy>
  <cp:revision>2</cp:revision>
  <cp:lastPrinted>2024-10-23T14:13:00Z</cp:lastPrinted>
  <dcterms:created xsi:type="dcterms:W3CDTF">2025-06-16T16:11:00Z</dcterms:created>
  <dcterms:modified xsi:type="dcterms:W3CDTF">2025-06-16T16:11:00Z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