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7D0FC88E" w:rsidR="005F2513" w:rsidRDefault="005F2513" w:rsidP="008819DD">
      <w:pPr>
        <w:pStyle w:val="Title"/>
        <w:ind w:firstLine="720"/>
      </w:pPr>
      <w:r>
        <w:t>Government Center:</w:t>
      </w:r>
    </w:p>
    <w:p w14:paraId="2D535788" w14:textId="33D7C815" w:rsidR="005F2513" w:rsidRDefault="008819DD" w:rsidP="008819DD">
      <w:pPr>
        <w:pStyle w:val="Title"/>
      </w:pPr>
      <w:r>
        <w:t xml:space="preserve">Conference Room </w:t>
      </w:r>
      <w:r w:rsidR="00DF13A3">
        <w:t>30</w:t>
      </w:r>
      <w:r w:rsidR="005F2513">
        <w:t xml:space="preserve">: </w:t>
      </w:r>
      <w:r w:rsidR="00DF13A3">
        <w:t>Ground</w:t>
      </w:r>
      <w:r w:rsidR="005F2513">
        <w:t xml:space="preserve"> Floor</w:t>
      </w:r>
    </w:p>
    <w:p w14:paraId="551AFC2B" w14:textId="374EFE12" w:rsidR="00CC2D68" w:rsidRDefault="005F2513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Front of the room </w:t>
      </w:r>
    </w:p>
    <w:p w14:paraId="04CA4B66" w14:textId="77DA95B5" w:rsidR="005F2513" w:rsidRDefault="00EC1EE2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CD1377" wp14:editId="06AE73FC">
            <wp:extent cx="1978501" cy="2638002"/>
            <wp:effectExtent l="0" t="0" r="3175" b="0"/>
            <wp:docPr id="1499302526" name="Picture 24" descr="A person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02526" name="Picture 24" descr="A person standing in a roo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48" cy="26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7AE28D5" wp14:editId="65D710DA">
            <wp:extent cx="3505200" cy="2628900"/>
            <wp:effectExtent l="0" t="0" r="0" b="0"/>
            <wp:docPr id="1531712918" name="Picture 25" descr="A picture containing wall, indoor, room,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12918" name="Picture 25" descr="A picture containing wall, indoor, room, conference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84" cy="26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0BD9" w14:textId="1C4782EC" w:rsidR="00E013E9" w:rsidRDefault="00E013E9" w:rsidP="00CC2D68">
      <w:pPr>
        <w:jc w:val="center"/>
        <w:rPr>
          <w:sz w:val="24"/>
          <w:szCs w:val="24"/>
        </w:rPr>
      </w:pPr>
    </w:p>
    <w:p w14:paraId="317E32A9" w14:textId="0E3A9E78" w:rsidR="005F2513" w:rsidRDefault="005F2513" w:rsidP="00E013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Power on the </w:t>
      </w:r>
      <w:r w:rsidR="00E013E9">
        <w:rPr>
          <w:sz w:val="24"/>
          <w:szCs w:val="24"/>
        </w:rPr>
        <w:t>Control Wall</w:t>
      </w:r>
      <w:r>
        <w:rPr>
          <w:sz w:val="24"/>
          <w:szCs w:val="24"/>
        </w:rPr>
        <w:t xml:space="preserve"> Panel mounted </w:t>
      </w:r>
      <w:r w:rsidR="00E013E9">
        <w:rPr>
          <w:sz w:val="24"/>
          <w:szCs w:val="24"/>
        </w:rPr>
        <w:t>at the front of the room</w:t>
      </w:r>
      <w:r>
        <w:rPr>
          <w:sz w:val="24"/>
          <w:szCs w:val="24"/>
        </w:rPr>
        <w:t xml:space="preserve">; press the </w:t>
      </w:r>
      <w:proofErr w:type="gramStart"/>
      <w:r w:rsidR="00E013E9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 button</w:t>
      </w:r>
      <w:proofErr w:type="gramEnd"/>
      <w:r w:rsidR="00E013E9">
        <w:rPr>
          <w:sz w:val="24"/>
          <w:szCs w:val="24"/>
        </w:rPr>
        <w:t xml:space="preserve"> in the Display section</w:t>
      </w:r>
      <w:r w:rsidR="008819DD">
        <w:rPr>
          <w:sz w:val="24"/>
          <w:szCs w:val="24"/>
        </w:rPr>
        <w:t>.</w:t>
      </w:r>
    </w:p>
    <w:p w14:paraId="660303A4" w14:textId="7441A139" w:rsidR="00DC2FCC" w:rsidRDefault="00EC1EE2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D457A2D" wp14:editId="7DB5750B">
                <wp:simplePos x="0" y="0"/>
                <wp:positionH relativeFrom="column">
                  <wp:posOffset>695324</wp:posOffset>
                </wp:positionH>
                <wp:positionV relativeFrom="paragraph">
                  <wp:posOffset>467360</wp:posOffset>
                </wp:positionV>
                <wp:extent cx="1685925" cy="438150"/>
                <wp:effectExtent l="19050" t="19050" r="66675" b="57150"/>
                <wp:wrapNone/>
                <wp:docPr id="10000592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DB1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.75pt;margin-top:36.8pt;width:132.75pt;height:34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4961056" wp14:editId="7A2647B1">
                <wp:simplePos x="0" y="0"/>
                <wp:positionH relativeFrom="column">
                  <wp:posOffset>2187575</wp:posOffset>
                </wp:positionH>
                <wp:positionV relativeFrom="paragraph">
                  <wp:posOffset>703580</wp:posOffset>
                </wp:positionV>
                <wp:extent cx="581025" cy="438150"/>
                <wp:effectExtent l="19050" t="19050" r="28575" b="19050"/>
                <wp:wrapNone/>
                <wp:docPr id="6499560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4F9ADC" id="Oval 38" o:spid="_x0000_s1026" style="position:absolute;margin-left:172.25pt;margin-top:55.4pt;width:45.75pt;height:34.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="00DC2FCC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0D06B8A0" wp14:editId="35DD1673">
                <wp:simplePos x="0" y="0"/>
                <wp:positionH relativeFrom="margin">
                  <wp:posOffset>-57150</wp:posOffset>
                </wp:positionH>
                <wp:positionV relativeFrom="paragraph">
                  <wp:posOffset>378460</wp:posOffset>
                </wp:positionV>
                <wp:extent cx="952500" cy="257175"/>
                <wp:effectExtent l="0" t="0" r="19050" b="28575"/>
                <wp:wrapNone/>
                <wp:docPr id="144595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D987" w14:textId="77777777" w:rsidR="00DC2FCC" w:rsidRPr="00E013E9" w:rsidRDefault="00DC2FCC" w:rsidP="00DC2F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13E9">
                              <w:rPr>
                                <w:sz w:val="24"/>
                                <w:szCs w:val="24"/>
                              </w:rPr>
                              <w:t>On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6B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29.8pt;width:75pt;height:20.2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">
                <v:textbox>
                  <w:txbxContent>
                    <w:p w14:paraId="4731D987" w14:textId="77777777" w:rsidR="00DC2FCC" w:rsidRPr="00E013E9" w:rsidRDefault="00DC2FCC" w:rsidP="00DC2FCC">
                      <w:pPr>
                        <w:rPr>
                          <w:sz w:val="24"/>
                          <w:szCs w:val="24"/>
                        </w:rPr>
                      </w:pPr>
                      <w:r w:rsidRPr="00E013E9">
                        <w:rPr>
                          <w:sz w:val="24"/>
                          <w:szCs w:val="24"/>
                        </w:rPr>
                        <w:t>On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F471E86" wp14:editId="2B2C842A">
            <wp:extent cx="3124200" cy="2343150"/>
            <wp:effectExtent l="0" t="0" r="0" b="0"/>
            <wp:docPr id="3264508" name="Picture 26" descr="A picture containing text, wall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508" name="Picture 26" descr="A picture containing text, wall, blac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84" cy="23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0CD" w14:textId="0F19604C" w:rsidR="00DC2FCC" w:rsidRDefault="00DC2FCC" w:rsidP="00CC2D68">
      <w:pPr>
        <w:jc w:val="center"/>
        <w:rPr>
          <w:sz w:val="24"/>
          <w:szCs w:val="24"/>
        </w:rPr>
      </w:pPr>
    </w:p>
    <w:p w14:paraId="49FB7FE6" w14:textId="645DFF94" w:rsidR="008819DD" w:rsidRDefault="008819DD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Your HDMI cable will go from the </w:t>
      </w:r>
      <w:r w:rsidR="00E013E9">
        <w:rPr>
          <w:sz w:val="24"/>
          <w:szCs w:val="24"/>
        </w:rPr>
        <w:t>table</w:t>
      </w:r>
      <w:r>
        <w:rPr>
          <w:sz w:val="24"/>
          <w:szCs w:val="24"/>
        </w:rPr>
        <w:t xml:space="preserve"> port shown below to your laptop.</w:t>
      </w:r>
      <w:r w:rsidR="00B2760F">
        <w:rPr>
          <w:sz w:val="24"/>
          <w:szCs w:val="24"/>
        </w:rPr>
        <w:t xml:space="preserve">  Make sure to press the HDMI button on the Control Wall Panel.</w:t>
      </w:r>
    </w:p>
    <w:p w14:paraId="481FD664" w14:textId="151DA37E" w:rsidR="00DC2FCC" w:rsidRDefault="00DC2FCC" w:rsidP="00CC2D68">
      <w:pPr>
        <w:jc w:val="center"/>
        <w:rPr>
          <w:sz w:val="24"/>
          <w:szCs w:val="24"/>
        </w:rPr>
      </w:pPr>
    </w:p>
    <w:p w14:paraId="58B8CA68" w14:textId="56DC7135" w:rsidR="0076786A" w:rsidRDefault="00CA7BB8" w:rsidP="00550DBB">
      <w:pPr>
        <w:jc w:val="center"/>
        <w:rPr>
          <w:noProof/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763451A" wp14:editId="33EFE3DB">
                <wp:simplePos x="0" y="0"/>
                <wp:positionH relativeFrom="margin">
                  <wp:posOffset>5381625</wp:posOffset>
                </wp:positionH>
                <wp:positionV relativeFrom="paragraph">
                  <wp:posOffset>1289050</wp:posOffset>
                </wp:positionV>
                <wp:extent cx="1114425" cy="257175"/>
                <wp:effectExtent l="0" t="0" r="28575" b="28575"/>
                <wp:wrapNone/>
                <wp:docPr id="1287942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0E68" w14:textId="4D77B521" w:rsidR="00E72111" w:rsidRPr="00E013E9" w:rsidRDefault="00E72111" w:rsidP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51A" id="_x0000_s1027" type="#_x0000_t202" style="position:absolute;left:0;text-align:left;margin-left:423.75pt;margin-top:101.5pt;width:87.75pt;height:20.2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">
                <v:textbox>
                  <w:txbxContent>
                    <w:p w14:paraId="72D80E68" w14:textId="4D77B521" w:rsidR="00E72111" w:rsidRPr="00E013E9" w:rsidRDefault="00E72111" w:rsidP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HDMI </w:t>
                      </w:r>
                      <w:r>
                        <w:rPr>
                          <w:sz w:val="24"/>
                          <w:szCs w:val="24"/>
                        </w:rPr>
                        <w:t>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F2859D7" wp14:editId="79D30776">
                <wp:simplePos x="0" y="0"/>
                <wp:positionH relativeFrom="column">
                  <wp:posOffset>4829175</wp:posOffset>
                </wp:positionH>
                <wp:positionV relativeFrom="paragraph">
                  <wp:posOffset>936625</wp:posOffset>
                </wp:positionV>
                <wp:extent cx="723900" cy="438150"/>
                <wp:effectExtent l="38100" t="38100" r="19050" b="19050"/>
                <wp:wrapNone/>
                <wp:docPr id="62201555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438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7EB0" id="Straight Arrow Connector 9" o:spid="_x0000_s1026" type="#_x0000_t32" style="position:absolute;margin-left:380.25pt;margin-top:73.75pt;width:57pt;height:34.5pt;flip:x 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E278F8E" wp14:editId="2BE498F1">
                <wp:simplePos x="0" y="0"/>
                <wp:positionH relativeFrom="column">
                  <wp:posOffset>4524375</wp:posOffset>
                </wp:positionH>
                <wp:positionV relativeFrom="paragraph">
                  <wp:posOffset>688975</wp:posOffset>
                </wp:positionV>
                <wp:extent cx="495300" cy="400050"/>
                <wp:effectExtent l="19050" t="19050" r="19050" b="19050"/>
                <wp:wrapNone/>
                <wp:docPr id="192470254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CB9BE" id="Oval 5" o:spid="_x0000_s1026" style="position:absolute;margin-left:356.25pt;margin-top:54.25pt;width:39pt;height:31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3C8C72C" wp14:editId="516C992A">
                <wp:simplePos x="0" y="0"/>
                <wp:positionH relativeFrom="column">
                  <wp:posOffset>342900</wp:posOffset>
                </wp:positionH>
                <wp:positionV relativeFrom="paragraph">
                  <wp:posOffset>336550</wp:posOffset>
                </wp:positionV>
                <wp:extent cx="1333500" cy="742950"/>
                <wp:effectExtent l="19050" t="19050" r="57150" b="38100"/>
                <wp:wrapNone/>
                <wp:docPr id="18129532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742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398D" id="Straight Arrow Connector 9" o:spid="_x0000_s1026" type="#_x0000_t32" style="position:absolute;margin-left:27pt;margin-top:26.5pt;width:105pt;height:58.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F627E0E" wp14:editId="37131409">
                <wp:simplePos x="0" y="0"/>
                <wp:positionH relativeFrom="column">
                  <wp:posOffset>1562100</wp:posOffset>
                </wp:positionH>
                <wp:positionV relativeFrom="paragraph">
                  <wp:posOffset>915670</wp:posOffset>
                </wp:positionV>
                <wp:extent cx="581025" cy="438150"/>
                <wp:effectExtent l="19050" t="19050" r="28575" b="19050"/>
                <wp:wrapNone/>
                <wp:docPr id="613552703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B9FB3" id="Oval 38" o:spid="_x0000_s1026" style="position:absolute;margin-left:123pt;margin-top:72.1pt;width:45.75pt;height:34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="00E72111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51232" behindDoc="0" locked="0" layoutInCell="1" allowOverlap="1" wp14:anchorId="5F475D8F" wp14:editId="20D439ED">
                <wp:simplePos x="0" y="0"/>
                <wp:positionH relativeFrom="margin">
                  <wp:posOffset>9524</wp:posOffset>
                </wp:positionH>
                <wp:positionV relativeFrom="paragraph">
                  <wp:posOffset>136525</wp:posOffset>
                </wp:positionV>
                <wp:extent cx="11144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64964" w14:textId="52BE0FAB" w:rsidR="00E013E9" w:rsidRPr="00E013E9" w:rsidRDefault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5D8F" id="_x0000_s1028" type="#_x0000_t202" style="position:absolute;left:0;text-align:left;margin-left:.75pt;margin-top:10.75pt;width:87.75pt;height:20.25pt;z-index:25155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">
                <v:textbox>
                  <w:txbxContent>
                    <w:p w14:paraId="3C764964" w14:textId="52BE0FAB" w:rsidR="00E013E9" w:rsidRPr="00E013E9" w:rsidRDefault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HDMI Cable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FE"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 wp14:anchorId="3298407B" wp14:editId="6CD2AF29">
            <wp:extent cx="2603500" cy="1952625"/>
            <wp:effectExtent l="0" t="0" r="6350" b="9525"/>
            <wp:docPr id="429842687" name="Picture 27" descr="A picture containing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42687" name="Picture 27" descr="A picture containing camera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60F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7EDC87F" wp14:editId="4839CF4E">
            <wp:extent cx="2609850" cy="1957388"/>
            <wp:effectExtent l="0" t="0" r="0" b="5080"/>
            <wp:docPr id="1893627391" name="Picture 28" descr="A picture containing text, wall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27391" name="Picture 28" descr="A picture containing text, wall, bla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448" cy="196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69EC" w14:textId="1764DB05" w:rsidR="00B2760F" w:rsidRDefault="00B2760F" w:rsidP="00550DBB">
      <w:pPr>
        <w:jc w:val="center"/>
        <w:rPr>
          <w:noProof/>
          <w:sz w:val="24"/>
          <w:szCs w:val="24"/>
        </w:rPr>
      </w:pPr>
    </w:p>
    <w:p w14:paraId="2814E79F" w14:textId="529922A2" w:rsidR="00E013E9" w:rsidRDefault="00E013E9" w:rsidP="00550D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There is a designated PC under the conference table.  It can be used by pressing the PC button </w:t>
      </w:r>
      <w:r w:rsidR="00B2760F">
        <w:rPr>
          <w:noProof/>
          <w:sz w:val="24"/>
          <w:szCs w:val="24"/>
        </w:rPr>
        <w:t xml:space="preserve">on the </w:t>
      </w:r>
      <w:r w:rsidR="00B2760F">
        <w:rPr>
          <w:sz w:val="24"/>
          <w:szCs w:val="24"/>
        </w:rPr>
        <w:t>Control Wall Panel.</w:t>
      </w:r>
      <w:r w:rsidR="007420D4">
        <w:rPr>
          <w:sz w:val="24"/>
          <w:szCs w:val="24"/>
        </w:rPr>
        <w:t xml:space="preserve">  Room audio volume is also with the Control</w:t>
      </w:r>
    </w:p>
    <w:p w14:paraId="1C293A98" w14:textId="7CAA2E46" w:rsidR="007420D4" w:rsidRDefault="00CA7BB8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62F5EEE" wp14:editId="4B99BFF6">
                <wp:simplePos x="0" y="0"/>
                <wp:positionH relativeFrom="column">
                  <wp:posOffset>1638300</wp:posOffset>
                </wp:positionH>
                <wp:positionV relativeFrom="paragraph">
                  <wp:posOffset>1905635</wp:posOffset>
                </wp:positionV>
                <wp:extent cx="742950" cy="1400175"/>
                <wp:effectExtent l="19050" t="38100" r="38100" b="9525"/>
                <wp:wrapNone/>
                <wp:docPr id="151734454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400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DF68" id="Straight Arrow Connector 9" o:spid="_x0000_s1026" type="#_x0000_t32" style="position:absolute;margin-left:129pt;margin-top:150.05pt;width:58.5pt;height:110.25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60200918" wp14:editId="34EBD4EC">
                <wp:simplePos x="0" y="0"/>
                <wp:positionH relativeFrom="margin">
                  <wp:posOffset>2914650</wp:posOffset>
                </wp:positionH>
                <wp:positionV relativeFrom="paragraph">
                  <wp:posOffset>2029460</wp:posOffset>
                </wp:positionV>
                <wp:extent cx="352425" cy="1257300"/>
                <wp:effectExtent l="19050" t="38100" r="47625" b="19050"/>
                <wp:wrapNone/>
                <wp:docPr id="124718878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257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2403" id="Straight Arrow Connector 9" o:spid="_x0000_s1026" type="#_x0000_t32" style="position:absolute;margin-left:229.5pt;margin-top:159.8pt;width:27.75pt;height:99pt;flip:y;z-index: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B065E1A" wp14:editId="674664D5">
                <wp:simplePos x="0" y="0"/>
                <wp:positionH relativeFrom="column">
                  <wp:posOffset>3114675</wp:posOffset>
                </wp:positionH>
                <wp:positionV relativeFrom="paragraph">
                  <wp:posOffset>789940</wp:posOffset>
                </wp:positionV>
                <wp:extent cx="457200" cy="419100"/>
                <wp:effectExtent l="19050" t="19050" r="19050" b="19050"/>
                <wp:wrapNone/>
                <wp:docPr id="209871095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56E98" id="Oval 5" o:spid="_x0000_s1026" style="position:absolute;margin-left:245.25pt;margin-top:62.2pt;width:36pt;height:3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34C907F" wp14:editId="27BE3D13">
            <wp:extent cx="3822700" cy="2867025"/>
            <wp:effectExtent l="0" t="0" r="6350" b="9525"/>
            <wp:docPr id="873731565" name="Picture 29" descr="A picture containing text, wall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31565" name="Picture 29" descr="A picture containing text, wall, blac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120" cy="28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0D4">
        <w:rPr>
          <w:sz w:val="24"/>
          <w:szCs w:val="24"/>
        </w:rPr>
        <w:t xml:space="preserve"> </w:t>
      </w:r>
    </w:p>
    <w:p w14:paraId="53A0D3F4" w14:textId="7FBFDD83" w:rsidR="007420D4" w:rsidRDefault="00E72111" w:rsidP="007420D4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72603DB" wp14:editId="24C4C25E">
                <wp:simplePos x="0" y="0"/>
                <wp:positionH relativeFrom="margin">
                  <wp:posOffset>1047750</wp:posOffset>
                </wp:positionH>
                <wp:positionV relativeFrom="paragraph">
                  <wp:posOffset>74930</wp:posOffset>
                </wp:positionV>
                <wp:extent cx="2457450" cy="257175"/>
                <wp:effectExtent l="0" t="0" r="19050" b="28575"/>
                <wp:wrapNone/>
                <wp:docPr id="138756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6941" w14:textId="788C3785" w:rsidR="007420D4" w:rsidRPr="00E013E9" w:rsidRDefault="007420D4" w:rsidP="007420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Volume Control</w:t>
                            </w:r>
                            <w:r w:rsidR="00E72111">
                              <w:rPr>
                                <w:sz w:val="24"/>
                                <w:szCs w:val="24"/>
                              </w:rPr>
                              <w:t xml:space="preserve"> &amp; 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03DB" id="_x0000_s1029" type="#_x0000_t202" style="position:absolute;left:0;text-align:left;margin-left:82.5pt;margin-top:5.9pt;width:193.5pt;height:20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WuEQ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">
                <v:textbox>
                  <w:txbxContent>
                    <w:p w14:paraId="6ADA6941" w14:textId="788C3785" w:rsidR="007420D4" w:rsidRPr="00E013E9" w:rsidRDefault="007420D4" w:rsidP="007420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Volume Control</w:t>
                      </w:r>
                      <w:r w:rsidR="00E72111">
                        <w:rPr>
                          <w:sz w:val="24"/>
                          <w:szCs w:val="24"/>
                        </w:rPr>
                        <w:t xml:space="preserve"> &amp; Mute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8E736" w14:textId="77777777" w:rsidR="00E45763" w:rsidRDefault="00E45763" w:rsidP="007420D4">
      <w:pPr>
        <w:jc w:val="center"/>
        <w:rPr>
          <w:sz w:val="24"/>
          <w:szCs w:val="24"/>
        </w:rPr>
      </w:pPr>
    </w:p>
    <w:p w14:paraId="75622CBF" w14:textId="77777777" w:rsidR="00DF63AE" w:rsidRDefault="00DF63AE" w:rsidP="007420D4">
      <w:pPr>
        <w:jc w:val="center"/>
        <w:rPr>
          <w:sz w:val="24"/>
          <w:szCs w:val="24"/>
        </w:rPr>
      </w:pPr>
    </w:p>
    <w:p w14:paraId="279AE622" w14:textId="77777777" w:rsidR="00DF63AE" w:rsidRDefault="00DF63AE" w:rsidP="00DF63AE">
      <w:pPr>
        <w:jc w:val="center"/>
        <w:rPr>
          <w:sz w:val="24"/>
          <w:szCs w:val="24"/>
        </w:rPr>
      </w:pPr>
    </w:p>
    <w:p w14:paraId="7C7B64D7" w14:textId="5BCE5E7B" w:rsidR="00DF63AE" w:rsidRDefault="00DF63AE" w:rsidP="00DF63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E052243" wp14:editId="5F047D57">
                <wp:simplePos x="0" y="0"/>
                <wp:positionH relativeFrom="column">
                  <wp:posOffset>2705099</wp:posOffset>
                </wp:positionH>
                <wp:positionV relativeFrom="paragraph">
                  <wp:posOffset>106045</wp:posOffset>
                </wp:positionV>
                <wp:extent cx="180975" cy="866775"/>
                <wp:effectExtent l="57150" t="19050" r="28575" b="47625"/>
                <wp:wrapNone/>
                <wp:docPr id="82530499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866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3EEC" id="Straight Arrow Connector 9" o:spid="_x0000_s1026" type="#_x0000_t32" style="position:absolute;margin-left:213pt;margin-top:8.35pt;width:14.25pt;height:68.25pt;flip:x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There is an Owl Labs Meeting Owl 3 – Camera and Microphone for use that is connected to the designated room PC for Teams or Zoom calls.</w:t>
      </w:r>
    </w:p>
    <w:p w14:paraId="124A0147" w14:textId="7C8D8258" w:rsidR="00DF63AE" w:rsidRDefault="00DF63AE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C7AF618" wp14:editId="77686618">
                <wp:simplePos x="0" y="0"/>
                <wp:positionH relativeFrom="column">
                  <wp:posOffset>1866900</wp:posOffset>
                </wp:positionH>
                <wp:positionV relativeFrom="paragraph">
                  <wp:posOffset>3982719</wp:posOffset>
                </wp:positionV>
                <wp:extent cx="904875" cy="695325"/>
                <wp:effectExtent l="19050" t="38100" r="47625" b="28575"/>
                <wp:wrapNone/>
                <wp:docPr id="2073393292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95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04FE" id="Straight Arrow Connector 9" o:spid="_x0000_s1026" type="#_x0000_t32" style="position:absolute;margin-left:147pt;margin-top:313.6pt;width:71.25pt;height:54.75pt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ECC651D" wp14:editId="4A496A31">
            <wp:extent cx="3421856" cy="4562475"/>
            <wp:effectExtent l="0" t="0" r="7620" b="0"/>
            <wp:docPr id="208592559" name="Picture 30" descr="A calculator and a calculator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2559" name="Picture 30" descr="A calculator and a calculator on a tabl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517" cy="456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5893" w14:textId="7CD1D1C5" w:rsidR="00DF63AE" w:rsidRDefault="00DF63AE" w:rsidP="00DF63A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There is a </w:t>
      </w:r>
      <w:proofErr w:type="spellStart"/>
      <w:r>
        <w:rPr>
          <w:sz w:val="24"/>
          <w:szCs w:val="24"/>
        </w:rPr>
        <w:t>Yeahlink</w:t>
      </w:r>
      <w:proofErr w:type="spellEnd"/>
      <w:r>
        <w:rPr>
          <w:sz w:val="24"/>
          <w:szCs w:val="24"/>
        </w:rPr>
        <w:t xml:space="preserve"> Conference Phone on the table for use.</w:t>
      </w:r>
    </w:p>
    <w:p w14:paraId="6A967543" w14:textId="580C9B71" w:rsidR="00DF63AE" w:rsidRDefault="00DF63AE" w:rsidP="007420D4">
      <w:pPr>
        <w:jc w:val="center"/>
        <w:rPr>
          <w:sz w:val="24"/>
          <w:szCs w:val="24"/>
        </w:rPr>
      </w:pPr>
    </w:p>
    <w:sectPr w:rsidR="00DF63AE" w:rsidSect="00B92000">
      <w:footerReference w:type="default" r:id="rId18"/>
      <w:headerReference w:type="first" r:id="rId19"/>
      <w:footerReference w:type="first" r:id="rId2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344AF" w14:textId="77777777" w:rsidR="000B6518" w:rsidRDefault="000B6518" w:rsidP="003C25DF">
      <w:r>
        <w:separator/>
      </w:r>
    </w:p>
  </w:endnote>
  <w:endnote w:type="continuationSeparator" w:id="0">
    <w:p w14:paraId="3EBCD7B2" w14:textId="77777777" w:rsidR="000B6518" w:rsidRDefault="000B6518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61312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16090" id="Rectangle 2" o:spid="_x0000_s1026" style="position:absolute;margin-left:-87.1pt;margin-top:767.5pt;width:641.5pt;height:3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D63785" id="Rectangle 4" o:spid="_x0000_s1026" style="position:absolute;margin-left:-87pt;margin-top:767.5pt;width:641.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0E64" w14:textId="77777777" w:rsidR="000B6518" w:rsidRDefault="000B6518" w:rsidP="003C25DF">
      <w:r>
        <w:separator/>
      </w:r>
    </w:p>
  </w:footnote>
  <w:footnote w:type="continuationSeparator" w:id="0">
    <w:p w14:paraId="6F79EFA9" w14:textId="77777777" w:rsidR="000B6518" w:rsidRDefault="000B6518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9E3E21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75203881" o:spid="_x0000_i1025" type="#_x0000_t75" style="width:202.5pt;height:162.75pt;visibility:visible;mso-wrap-style:square">
            <v:imagedata r:id="rId1" o:title=""/>
          </v:shape>
        </w:pict>
      </mc:Choice>
      <mc:Fallback>
        <w:drawing>
          <wp:inline distT="0" distB="0" distL="0" distR="0" wp14:anchorId="45A22FC0">
            <wp:extent cx="2571750" cy="2066925"/>
            <wp:effectExtent l="0" t="0" r="0" b="0"/>
            <wp:docPr id="2075203881" name="Picture 207520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AE268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66FA2"/>
    <w:rsid w:val="00072969"/>
    <w:rsid w:val="000A75FE"/>
    <w:rsid w:val="000B6518"/>
    <w:rsid w:val="000C465A"/>
    <w:rsid w:val="000D2BC9"/>
    <w:rsid w:val="001401A8"/>
    <w:rsid w:val="00174E79"/>
    <w:rsid w:val="001D1345"/>
    <w:rsid w:val="001F75A7"/>
    <w:rsid w:val="002156F7"/>
    <w:rsid w:val="0027513F"/>
    <w:rsid w:val="002A585E"/>
    <w:rsid w:val="00303D59"/>
    <w:rsid w:val="003151F3"/>
    <w:rsid w:val="003319BC"/>
    <w:rsid w:val="00381024"/>
    <w:rsid w:val="003C25DF"/>
    <w:rsid w:val="003C67AA"/>
    <w:rsid w:val="003D3687"/>
    <w:rsid w:val="003D7402"/>
    <w:rsid w:val="0040383A"/>
    <w:rsid w:val="00415AE9"/>
    <w:rsid w:val="0041716D"/>
    <w:rsid w:val="0044735E"/>
    <w:rsid w:val="00472F67"/>
    <w:rsid w:val="00473833"/>
    <w:rsid w:val="004A39AD"/>
    <w:rsid w:val="004F2FFC"/>
    <w:rsid w:val="00525C7E"/>
    <w:rsid w:val="00550DBB"/>
    <w:rsid w:val="005604F3"/>
    <w:rsid w:val="00560BC5"/>
    <w:rsid w:val="0059188C"/>
    <w:rsid w:val="005B638B"/>
    <w:rsid w:val="005C50BE"/>
    <w:rsid w:val="005D1099"/>
    <w:rsid w:val="005E355B"/>
    <w:rsid w:val="005F2513"/>
    <w:rsid w:val="00647E76"/>
    <w:rsid w:val="00657FA8"/>
    <w:rsid w:val="006633F3"/>
    <w:rsid w:val="00670442"/>
    <w:rsid w:val="006705E6"/>
    <w:rsid w:val="006B02CF"/>
    <w:rsid w:val="006F3AF6"/>
    <w:rsid w:val="0072115D"/>
    <w:rsid w:val="007420D4"/>
    <w:rsid w:val="0076786A"/>
    <w:rsid w:val="00785826"/>
    <w:rsid w:val="007A04B2"/>
    <w:rsid w:val="007B661D"/>
    <w:rsid w:val="007B733F"/>
    <w:rsid w:val="007D1AD5"/>
    <w:rsid w:val="007F0961"/>
    <w:rsid w:val="00862623"/>
    <w:rsid w:val="008819DD"/>
    <w:rsid w:val="008B231C"/>
    <w:rsid w:val="009671BD"/>
    <w:rsid w:val="009B536F"/>
    <w:rsid w:val="009E1C03"/>
    <w:rsid w:val="00A64AD7"/>
    <w:rsid w:val="00A6630D"/>
    <w:rsid w:val="00A800F4"/>
    <w:rsid w:val="00AD5389"/>
    <w:rsid w:val="00B04487"/>
    <w:rsid w:val="00B169C6"/>
    <w:rsid w:val="00B21C9B"/>
    <w:rsid w:val="00B2760F"/>
    <w:rsid w:val="00B33A5A"/>
    <w:rsid w:val="00B4726A"/>
    <w:rsid w:val="00B800BF"/>
    <w:rsid w:val="00B92000"/>
    <w:rsid w:val="00BB5E77"/>
    <w:rsid w:val="00BD7A4C"/>
    <w:rsid w:val="00C16DE5"/>
    <w:rsid w:val="00C27CE8"/>
    <w:rsid w:val="00C54BB1"/>
    <w:rsid w:val="00CA7BB8"/>
    <w:rsid w:val="00CC2D68"/>
    <w:rsid w:val="00CF5EB1"/>
    <w:rsid w:val="00D15CE8"/>
    <w:rsid w:val="00D352BF"/>
    <w:rsid w:val="00D567FE"/>
    <w:rsid w:val="00D62A66"/>
    <w:rsid w:val="00DC2FCC"/>
    <w:rsid w:val="00DC38E3"/>
    <w:rsid w:val="00DD0353"/>
    <w:rsid w:val="00DF13A3"/>
    <w:rsid w:val="00DF147B"/>
    <w:rsid w:val="00DF1DA4"/>
    <w:rsid w:val="00DF63AE"/>
    <w:rsid w:val="00E013E9"/>
    <w:rsid w:val="00E126BD"/>
    <w:rsid w:val="00E2014D"/>
    <w:rsid w:val="00E27F1F"/>
    <w:rsid w:val="00E45763"/>
    <w:rsid w:val="00E72111"/>
    <w:rsid w:val="00E728AC"/>
    <w:rsid w:val="00E82BA4"/>
    <w:rsid w:val="00EC1EE2"/>
    <w:rsid w:val="00EC25D0"/>
    <w:rsid w:val="00EF6CEE"/>
    <w:rsid w:val="00F012B5"/>
    <w:rsid w:val="00F019F6"/>
    <w:rsid w:val="00F407F6"/>
    <w:rsid w:val="00F829C2"/>
    <w:rsid w:val="00FE0DCC"/>
    <w:rsid w:val="00FE2062"/>
    <w:rsid w:val="4CA4BA73"/>
    <w:rsid w:val="573C58E2"/>
    <w:rsid w:val="6C24B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</o:shapelayout>
  </w:shapeDefaults>
  <w:decimalSymbol w:val="."/>
  <w:listSeparator w:val=","/>
  <w14:docId w14:val="3E2F75A2"/>
  <w15:chartTrackingRefBased/>
  <w15:docId w15:val="{51ACC513-B93D-4F93-825F-0FE1BBE9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Props1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22726A-DE5D-4A88-889F-B8356E213CF1}">
  <ds:schemaRefs>
    <ds:schemaRef ds:uri="5296383b-966c-4574-b796-536515929aa1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2977569-d498-452a-9c2e-cb5639138f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11</TotalTime>
  <Pages>3</Pages>
  <Words>127</Words>
  <Characters>549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2024-11-06T17:35:00Z</cp:lastPrinted>
  <dcterms:created xsi:type="dcterms:W3CDTF">2025-06-16T16:02:00Z</dcterms:created>
  <dcterms:modified xsi:type="dcterms:W3CDTF">2025-06-16T16:02:00Z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