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92FE" w14:textId="74F6E0F8" w:rsidR="005F2513" w:rsidRDefault="00DC565D" w:rsidP="005F2513">
      <w:pPr>
        <w:pStyle w:val="Title"/>
        <w:ind w:firstLine="720"/>
      </w:pPr>
      <w:r>
        <w:t>Cane Creek Lodge</w:t>
      </w:r>
      <w:r w:rsidR="005F2513">
        <w:t>:</w:t>
      </w:r>
    </w:p>
    <w:p w14:paraId="551AFC2B" w14:textId="5F597E01" w:rsidR="00CC2D68" w:rsidRDefault="005F2513" w:rsidP="0027513F">
      <w:pPr>
        <w:jc w:val="center"/>
        <w:rPr>
          <w:sz w:val="24"/>
          <w:szCs w:val="24"/>
        </w:rPr>
      </w:pPr>
      <w:r w:rsidRPr="5D500B3E">
        <w:rPr>
          <w:sz w:val="24"/>
          <w:szCs w:val="24"/>
        </w:rPr>
        <w:t xml:space="preserve">The Front of the room </w:t>
      </w:r>
      <w:r w:rsidR="00DC565D">
        <w:rPr>
          <w:sz w:val="24"/>
          <w:szCs w:val="24"/>
        </w:rPr>
        <w:t>has as Sharp 90” Commercial LCD TV</w:t>
      </w:r>
    </w:p>
    <w:p w14:paraId="04CA4B66" w14:textId="78211753" w:rsidR="005F2513" w:rsidRDefault="00DC565D" w:rsidP="002751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32A16B" wp14:editId="40EC44A1">
            <wp:extent cx="3429000" cy="2571750"/>
            <wp:effectExtent l="0" t="0" r="0" b="0"/>
            <wp:docPr id="767073025" name="Picture 35" descr="A picture containing tex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73025" name="Picture 35" descr="A picture containing text, electronics, displa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27" cy="25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4E84" w14:textId="71293BED" w:rsidR="00DC565D" w:rsidRDefault="00DC565D" w:rsidP="0027513F">
      <w:pPr>
        <w:jc w:val="center"/>
        <w:rPr>
          <w:sz w:val="24"/>
          <w:szCs w:val="24"/>
        </w:rPr>
      </w:pPr>
    </w:p>
    <w:p w14:paraId="401C78CD" w14:textId="63264DC9" w:rsidR="00DC565D" w:rsidRDefault="00DC565D" w:rsidP="00DC565D">
      <w:pPr>
        <w:jc w:val="center"/>
        <w:rPr>
          <w:sz w:val="24"/>
          <w:szCs w:val="24"/>
        </w:rPr>
      </w:pPr>
      <w:r>
        <w:rPr>
          <w:sz w:val="24"/>
          <w:szCs w:val="24"/>
        </w:rPr>
        <w:t>To connect to the presentation screen from the podium</w:t>
      </w:r>
      <w:r w:rsidR="00DA12FE">
        <w:rPr>
          <w:sz w:val="24"/>
          <w:szCs w:val="24"/>
        </w:rPr>
        <w:t xml:space="preserve"> at the front left of room</w:t>
      </w:r>
      <w:r>
        <w:rPr>
          <w:sz w:val="24"/>
          <w:szCs w:val="24"/>
        </w:rPr>
        <w:t>:</w:t>
      </w:r>
    </w:p>
    <w:p w14:paraId="1F53303C" w14:textId="78B763F7" w:rsidR="00DC565D" w:rsidRDefault="00DC565D" w:rsidP="00DC565D">
      <w:pPr>
        <w:jc w:val="center"/>
        <w:rPr>
          <w:sz w:val="24"/>
          <w:szCs w:val="24"/>
        </w:rPr>
      </w:pPr>
      <w:r>
        <w:rPr>
          <w:sz w:val="24"/>
          <w:szCs w:val="24"/>
        </w:rPr>
        <w:t>Power on the system by pressing the System on button.</w:t>
      </w:r>
    </w:p>
    <w:p w14:paraId="27179514" w14:textId="24E41FD8" w:rsidR="00DC565D" w:rsidRDefault="005D365D" w:rsidP="00DC565D">
      <w:pPr>
        <w:jc w:val="center"/>
        <w:rPr>
          <w:sz w:val="24"/>
          <w:szCs w:val="24"/>
        </w:rPr>
      </w:pP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FE2D87" wp14:editId="3BAB1D46">
                <wp:simplePos x="0" y="0"/>
                <wp:positionH relativeFrom="column">
                  <wp:posOffset>4533900</wp:posOffset>
                </wp:positionH>
                <wp:positionV relativeFrom="paragraph">
                  <wp:posOffset>559435</wp:posOffset>
                </wp:positionV>
                <wp:extent cx="1285875" cy="2381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EC146" w14:textId="3813BB1F" w:rsidR="005D365D" w:rsidRDefault="005D365D">
                            <w:r>
                              <w:t>System On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E2D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pt;margin-top:44.05pt;width:101.25pt;height:1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">
                <v:textbox>
                  <w:txbxContent>
                    <w:p w14:paraId="189EC146" w14:textId="3813BB1F" w:rsidR="005D365D" w:rsidRDefault="005D365D">
                      <w:r>
                        <w:t>System On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E4F79" wp14:editId="54AF1AFE">
                <wp:simplePos x="0" y="0"/>
                <wp:positionH relativeFrom="column">
                  <wp:posOffset>2381250</wp:posOffset>
                </wp:positionH>
                <wp:positionV relativeFrom="paragraph">
                  <wp:posOffset>673735</wp:posOffset>
                </wp:positionV>
                <wp:extent cx="2266950" cy="438150"/>
                <wp:effectExtent l="38100" t="19050" r="19050" b="76200"/>
                <wp:wrapNone/>
                <wp:docPr id="424915985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0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B89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187.5pt;margin-top:53.05pt;width:178.5pt;height:3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 w:rsidR="00DC565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05985" wp14:editId="1069E3E0">
                <wp:simplePos x="0" y="0"/>
                <wp:positionH relativeFrom="column">
                  <wp:posOffset>1905000</wp:posOffset>
                </wp:positionH>
                <wp:positionV relativeFrom="paragraph">
                  <wp:posOffset>807085</wp:posOffset>
                </wp:positionV>
                <wp:extent cx="685800" cy="561975"/>
                <wp:effectExtent l="19050" t="19050" r="19050" b="28575"/>
                <wp:wrapNone/>
                <wp:docPr id="1173513341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61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6EF7BA" id="Oval 37" o:spid="_x0000_s1026" style="position:absolute;margin-left:150pt;margin-top:63.55pt;width:54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DC565D">
        <w:rPr>
          <w:noProof/>
          <w:sz w:val="24"/>
          <w:szCs w:val="24"/>
        </w:rPr>
        <w:drawing>
          <wp:inline distT="0" distB="0" distL="0" distR="0" wp14:anchorId="4FF483E1" wp14:editId="4957B7A8">
            <wp:extent cx="3543300" cy="2657475"/>
            <wp:effectExtent l="0" t="0" r="0" b="9525"/>
            <wp:docPr id="1968699682" name="Picture 36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99682" name="Picture 36" descr="A picture containing text, electron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513" cy="26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2281" w14:textId="0308D909" w:rsidR="005D365D" w:rsidRDefault="005D365D" w:rsidP="00DC565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lodge has an assigned laptop that can be used. </w:t>
      </w:r>
    </w:p>
    <w:p w14:paraId="0E209FE8" w14:textId="42A71626" w:rsidR="00DC565D" w:rsidRDefault="005D365D" w:rsidP="00DC565D">
      <w:pPr>
        <w:jc w:val="center"/>
        <w:rPr>
          <w:sz w:val="24"/>
          <w:szCs w:val="24"/>
        </w:rPr>
      </w:pP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4FC4F4" wp14:editId="427B8717">
                <wp:simplePos x="0" y="0"/>
                <wp:positionH relativeFrom="column">
                  <wp:posOffset>828675</wp:posOffset>
                </wp:positionH>
                <wp:positionV relativeFrom="paragraph">
                  <wp:posOffset>2188210</wp:posOffset>
                </wp:positionV>
                <wp:extent cx="1285875" cy="238125"/>
                <wp:effectExtent l="0" t="0" r="28575" b="28575"/>
                <wp:wrapNone/>
                <wp:docPr id="1743600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A8FFE" w14:textId="561DD931" w:rsidR="005D365D" w:rsidRDefault="005D365D" w:rsidP="005D365D">
                            <w:r>
                              <w:t>Pin Code 5213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C4F4" id="_x0000_s1027" type="#_x0000_t202" style="position:absolute;left:0;text-align:left;margin-left:65.25pt;margin-top:172.3pt;width:101.25pt;height:18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">
                <v:textbox>
                  <w:txbxContent>
                    <w:p w14:paraId="65FA8FFE" w14:textId="561DD931" w:rsidR="005D365D" w:rsidRDefault="005D365D" w:rsidP="005D365D">
                      <w:r>
                        <w:t>Pin Code 5213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19CFD" wp14:editId="0A6460DF">
                <wp:simplePos x="0" y="0"/>
                <wp:positionH relativeFrom="margin">
                  <wp:posOffset>2133601</wp:posOffset>
                </wp:positionH>
                <wp:positionV relativeFrom="paragraph">
                  <wp:posOffset>2344420</wp:posOffset>
                </wp:positionV>
                <wp:extent cx="1390650" cy="47625"/>
                <wp:effectExtent l="19050" t="57150" r="76200" b="85725"/>
                <wp:wrapNone/>
                <wp:docPr id="1402294007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47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17F3" id="Straight Arrow Connector 39" o:spid="_x0000_s1026" type="#_x0000_t32" style="position:absolute;margin-left:168pt;margin-top:184.6pt;width:109.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930FE" wp14:editId="7856DCBA">
                <wp:simplePos x="0" y="0"/>
                <wp:positionH relativeFrom="column">
                  <wp:posOffset>3429000</wp:posOffset>
                </wp:positionH>
                <wp:positionV relativeFrom="paragraph">
                  <wp:posOffset>2085340</wp:posOffset>
                </wp:positionV>
                <wp:extent cx="685800" cy="561975"/>
                <wp:effectExtent l="19050" t="19050" r="19050" b="28575"/>
                <wp:wrapNone/>
                <wp:docPr id="1101399179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619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1C54D1" id="Oval 37" o:spid="_x0000_s1026" style="position:absolute;margin-left:270pt;margin-top:164.2pt;width:54pt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C62E125" wp14:editId="2D25AE59">
            <wp:extent cx="3362325" cy="2521744"/>
            <wp:effectExtent l="0" t="0" r="0" b="0"/>
            <wp:docPr id="481427477" name="Picture 40" descr="A picture containing text, computer, computer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27477" name="Picture 40" descr="A picture containing text, computer, computer, electron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623" cy="25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A78F4" w14:textId="77777777" w:rsidR="005D365D" w:rsidRDefault="005D365D" w:rsidP="00DC565D">
      <w:pPr>
        <w:jc w:val="center"/>
        <w:rPr>
          <w:sz w:val="24"/>
          <w:szCs w:val="24"/>
        </w:rPr>
      </w:pPr>
    </w:p>
    <w:p w14:paraId="6B14A98A" w14:textId="20AFE82A" w:rsidR="005D365D" w:rsidRDefault="005D365D" w:rsidP="00DC565D">
      <w:pPr>
        <w:jc w:val="center"/>
        <w:rPr>
          <w:sz w:val="24"/>
          <w:szCs w:val="24"/>
        </w:rPr>
      </w:pPr>
      <w:r>
        <w:rPr>
          <w:sz w:val="24"/>
          <w:szCs w:val="24"/>
        </w:rPr>
        <w:t>It may ask for a pin code for use.  The pin is 5213</w:t>
      </w:r>
    </w:p>
    <w:p w14:paraId="26E2803D" w14:textId="77777777" w:rsidR="00DC565D" w:rsidRDefault="00DC5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0091454B" w14:textId="75D74E78" w:rsidR="005D365D" w:rsidRDefault="005D365D" w:rsidP="00DC565D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If you would like to use a different laptop, take out the wired connections on the left side.  The HDMI and 3.5</w:t>
      </w:r>
      <w:proofErr w:type="gramStart"/>
      <w:r>
        <w:rPr>
          <w:sz w:val="24"/>
          <w:szCs w:val="24"/>
        </w:rPr>
        <w:t>mm  The</w:t>
      </w:r>
      <w:proofErr w:type="gramEnd"/>
      <w:r>
        <w:rPr>
          <w:sz w:val="24"/>
          <w:szCs w:val="24"/>
        </w:rPr>
        <w:t xml:space="preserve"> other cable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for power to the laptop.</w:t>
      </w:r>
    </w:p>
    <w:p w14:paraId="6895A5D8" w14:textId="77777777" w:rsidR="005D365D" w:rsidRDefault="005D3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6A9B7AC9" w14:textId="1D73FD45" w:rsidR="005D365D" w:rsidRDefault="00DA12FE" w:rsidP="00DC565D">
      <w:pPr>
        <w:pStyle w:val="ListParagraph"/>
        <w:ind w:left="0"/>
        <w:jc w:val="center"/>
        <w:rPr>
          <w:sz w:val="24"/>
          <w:szCs w:val="24"/>
        </w:rPr>
      </w:pP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C3C28ED" wp14:editId="3D6C5DD8">
                <wp:simplePos x="0" y="0"/>
                <wp:positionH relativeFrom="margin">
                  <wp:posOffset>4914899</wp:posOffset>
                </wp:positionH>
                <wp:positionV relativeFrom="paragraph">
                  <wp:posOffset>1246505</wp:posOffset>
                </wp:positionV>
                <wp:extent cx="1419225" cy="238125"/>
                <wp:effectExtent l="0" t="0" r="28575" b="28575"/>
                <wp:wrapNone/>
                <wp:docPr id="452259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D8A8B" w14:textId="6E55F172" w:rsidR="00DA12FE" w:rsidRDefault="00DA12FE" w:rsidP="00DA12FE">
                            <w:r>
                              <w:t>3.5mm Audio 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28ED" id="_x0000_s1028" type="#_x0000_t202" style="position:absolute;left:0;text-align:left;margin-left:387pt;margin-top:98.15pt;width:111.75pt;height:1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">
                <v:textbox>
                  <w:txbxContent>
                    <w:p w14:paraId="17CD8A8B" w14:textId="6E55F172" w:rsidR="00DA12FE" w:rsidRDefault="00DA12FE" w:rsidP="00DA12FE">
                      <w:r>
                        <w:t>3.5mm Audio cable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BB4BBC" wp14:editId="2ED89284">
                <wp:simplePos x="0" y="0"/>
                <wp:positionH relativeFrom="column">
                  <wp:posOffset>571501</wp:posOffset>
                </wp:positionH>
                <wp:positionV relativeFrom="paragraph">
                  <wp:posOffset>655955</wp:posOffset>
                </wp:positionV>
                <wp:extent cx="590550" cy="238125"/>
                <wp:effectExtent l="0" t="0" r="19050" b="28575"/>
                <wp:wrapNone/>
                <wp:docPr id="2061446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90B3" w14:textId="5C879881" w:rsidR="00DA12FE" w:rsidRDefault="00DA12FE" w:rsidP="00DA12FE">
                            <w: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4BBC" id="_x0000_s1029" type="#_x0000_t202" style="position:absolute;left:0;text-align:left;margin-left:45pt;margin-top:51.65pt;width:46.5pt;height:18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">
                <v:textbox>
                  <w:txbxContent>
                    <w:p w14:paraId="28F790B3" w14:textId="5C879881" w:rsidR="00DA12FE" w:rsidRDefault="00DA12FE" w:rsidP="00DA12FE">
                      <w: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CCC273" wp14:editId="3819BA24">
                <wp:simplePos x="0" y="0"/>
                <wp:positionH relativeFrom="column">
                  <wp:posOffset>1152525</wp:posOffset>
                </wp:positionH>
                <wp:positionV relativeFrom="paragraph">
                  <wp:posOffset>770255</wp:posOffset>
                </wp:positionV>
                <wp:extent cx="1219200" cy="400050"/>
                <wp:effectExtent l="19050" t="19050" r="57150" b="57150"/>
                <wp:wrapNone/>
                <wp:docPr id="778436548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400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C0A6" id="Straight Arrow Connector 39" o:spid="_x0000_s1026" type="#_x0000_t32" style="position:absolute;margin-left:90.75pt;margin-top:60.65pt;width:96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17AB6" wp14:editId="0D840FE8">
                <wp:simplePos x="0" y="0"/>
                <wp:positionH relativeFrom="column">
                  <wp:posOffset>3228975</wp:posOffset>
                </wp:positionH>
                <wp:positionV relativeFrom="paragraph">
                  <wp:posOffset>1303655</wp:posOffset>
                </wp:positionV>
                <wp:extent cx="1790700" cy="66675"/>
                <wp:effectExtent l="38100" t="57150" r="19050" b="85725"/>
                <wp:wrapNone/>
                <wp:docPr id="1058663895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666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5A31" id="Straight Arrow Connector 39" o:spid="_x0000_s1026" type="#_x0000_t32" style="position:absolute;margin-left:254.25pt;margin-top:102.65pt;width:141pt;height:5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" strokecolor="red" strokeweight="2.25pt">
                <v:stroke endarrow="block" joinstyle="miter"/>
              </v:shape>
            </w:pict>
          </mc:Fallback>
        </mc:AlternateContent>
      </w: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67D057D" wp14:editId="1E62F4CD">
                <wp:simplePos x="0" y="0"/>
                <wp:positionH relativeFrom="column">
                  <wp:posOffset>4886325</wp:posOffset>
                </wp:positionH>
                <wp:positionV relativeFrom="paragraph">
                  <wp:posOffset>684530</wp:posOffset>
                </wp:positionV>
                <wp:extent cx="523875" cy="238125"/>
                <wp:effectExtent l="0" t="0" r="28575" b="28575"/>
                <wp:wrapNone/>
                <wp:docPr id="1445456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BF327" w14:textId="7CD08AE0" w:rsidR="00DA12FE" w:rsidRDefault="00DA12FE" w:rsidP="00DA12FE">
                            <w:r>
                              <w:t>HDMI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057D" id="_x0000_s1030" type="#_x0000_t202" style="position:absolute;left:0;text-align:left;margin-left:384.75pt;margin-top:53.9pt;width:41.25pt;height:1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">
                <v:textbox>
                  <w:txbxContent>
                    <w:p w14:paraId="54DBF327" w14:textId="7CD08AE0" w:rsidR="00DA12FE" w:rsidRDefault="00DA12FE" w:rsidP="00DA12FE">
                      <w: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44C0EE" wp14:editId="555614D1">
                <wp:simplePos x="0" y="0"/>
                <wp:positionH relativeFrom="column">
                  <wp:posOffset>2733675</wp:posOffset>
                </wp:positionH>
                <wp:positionV relativeFrom="paragraph">
                  <wp:posOffset>771525</wp:posOffset>
                </wp:positionV>
                <wp:extent cx="2266950" cy="438150"/>
                <wp:effectExtent l="38100" t="19050" r="19050" b="76200"/>
                <wp:wrapNone/>
                <wp:docPr id="184368516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6BB0" id="Straight Arrow Connector 39" o:spid="_x0000_s1026" type="#_x0000_t32" style="position:absolute;margin-left:215.25pt;margin-top:60.75pt;width:178.5pt;height:34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" strokecolor="red" strokeweight="2.25pt">
                <v:stroke endarrow="block" joinstyle="miter"/>
              </v:shape>
            </w:pict>
          </mc:Fallback>
        </mc:AlternateContent>
      </w:r>
      <w:r w:rsidR="005D365D">
        <w:rPr>
          <w:noProof/>
          <w:sz w:val="24"/>
          <w:szCs w:val="24"/>
        </w:rPr>
        <w:drawing>
          <wp:inline distT="0" distB="0" distL="0" distR="0" wp14:anchorId="248A063A" wp14:editId="6269868B">
            <wp:extent cx="3225800" cy="2419350"/>
            <wp:effectExtent l="0" t="0" r="0" b="0"/>
            <wp:docPr id="361408686" name="Picture 41" descr="A microphone next to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08686" name="Picture 41" descr="A microphone next to a comput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419" cy="24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491C" w14:textId="77777777" w:rsidR="005D365D" w:rsidRDefault="005D3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3AC1681F" w14:textId="77777777" w:rsidR="005D365D" w:rsidRDefault="005D3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474E98DE" w14:textId="77777777" w:rsidR="00DA12FE" w:rsidRDefault="00DA12FE" w:rsidP="00DC565D">
      <w:pPr>
        <w:pStyle w:val="ListParagraph"/>
        <w:ind w:left="0"/>
        <w:jc w:val="center"/>
        <w:rPr>
          <w:sz w:val="24"/>
          <w:szCs w:val="24"/>
        </w:rPr>
      </w:pPr>
    </w:p>
    <w:p w14:paraId="40ABCF47" w14:textId="77777777" w:rsidR="00DA12FE" w:rsidRDefault="00DA12FE" w:rsidP="00DC565D">
      <w:pPr>
        <w:pStyle w:val="ListParagraph"/>
        <w:ind w:left="0"/>
        <w:jc w:val="center"/>
        <w:rPr>
          <w:sz w:val="24"/>
          <w:szCs w:val="24"/>
        </w:rPr>
      </w:pPr>
    </w:p>
    <w:p w14:paraId="7E55EFA2" w14:textId="77777777" w:rsidR="00DA12FE" w:rsidRDefault="00DA12FE" w:rsidP="00DC565D">
      <w:pPr>
        <w:pStyle w:val="ListParagraph"/>
        <w:ind w:left="0"/>
        <w:jc w:val="center"/>
        <w:rPr>
          <w:sz w:val="24"/>
          <w:szCs w:val="24"/>
        </w:rPr>
      </w:pPr>
    </w:p>
    <w:p w14:paraId="737703C2" w14:textId="77777777" w:rsidR="00DA12FE" w:rsidRDefault="00DA12FE" w:rsidP="00DC565D">
      <w:pPr>
        <w:pStyle w:val="ListParagraph"/>
        <w:ind w:left="0"/>
        <w:jc w:val="center"/>
        <w:rPr>
          <w:sz w:val="24"/>
          <w:szCs w:val="24"/>
        </w:rPr>
      </w:pPr>
    </w:p>
    <w:p w14:paraId="0C8F6621" w14:textId="5E3EBE51" w:rsidR="005D365D" w:rsidRDefault="0008681B" w:rsidP="00DC565D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audio control is used by the knob below the “System On &amp; System Off” buttons. </w:t>
      </w:r>
      <w:r w:rsidR="00DA12FE">
        <w:rPr>
          <w:sz w:val="24"/>
          <w:szCs w:val="24"/>
        </w:rPr>
        <w:t>If you would like to make sure there are no notification sounds to interrupt your presentation you will need to press the – Audio Mute button as seen below</w:t>
      </w:r>
      <w:r>
        <w:rPr>
          <w:sz w:val="24"/>
          <w:szCs w:val="24"/>
        </w:rPr>
        <w:t>.</w:t>
      </w:r>
    </w:p>
    <w:p w14:paraId="65BF38D2" w14:textId="73842943" w:rsidR="005D365D" w:rsidRDefault="005D3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7B05E70E" w14:textId="4CD42F5B" w:rsidR="00DA12FE" w:rsidRDefault="0008681B" w:rsidP="00DC565D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B3225A" wp14:editId="271623EB">
                <wp:simplePos x="0" y="0"/>
                <wp:positionH relativeFrom="margin">
                  <wp:posOffset>2838449</wp:posOffset>
                </wp:positionH>
                <wp:positionV relativeFrom="paragraph">
                  <wp:posOffset>848995</wp:posOffset>
                </wp:positionV>
                <wp:extent cx="1419225" cy="381000"/>
                <wp:effectExtent l="38100" t="19050" r="9525" b="57150"/>
                <wp:wrapNone/>
                <wp:docPr id="878489714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F18A" id="Straight Arrow Connector 39" o:spid="_x0000_s1026" type="#_x0000_t32" style="position:absolute;margin-left:223.5pt;margin-top:66.85pt;width:111.75pt;height:30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30684E" wp14:editId="68682160">
                <wp:simplePos x="0" y="0"/>
                <wp:positionH relativeFrom="column">
                  <wp:posOffset>1076325</wp:posOffset>
                </wp:positionH>
                <wp:positionV relativeFrom="paragraph">
                  <wp:posOffset>1715770</wp:posOffset>
                </wp:positionV>
                <wp:extent cx="923925" cy="238125"/>
                <wp:effectExtent l="0" t="0" r="28575" b="28575"/>
                <wp:wrapNone/>
                <wp:docPr id="1416193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2D487" w14:textId="5BE9C000" w:rsidR="00DA12FE" w:rsidRDefault="00DA12FE" w:rsidP="00DA12FE">
                            <w:r>
                              <w:t>Audio Mute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684E" id="_x0000_s1031" type="#_x0000_t202" style="position:absolute;left:0;text-align:left;margin-left:84.75pt;margin-top:135.1pt;width:72.75pt;height:1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">
                <v:textbox>
                  <w:txbxContent>
                    <w:p w14:paraId="26E2D487" w14:textId="5BE9C000" w:rsidR="00DA12FE" w:rsidRDefault="00DA12FE" w:rsidP="00DA12FE">
                      <w:r>
                        <w:t>Audio Mute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AA4D2" wp14:editId="0FE08E84">
                <wp:simplePos x="0" y="0"/>
                <wp:positionH relativeFrom="column">
                  <wp:posOffset>1962150</wp:posOffset>
                </wp:positionH>
                <wp:positionV relativeFrom="paragraph">
                  <wp:posOffset>1439545</wp:posOffset>
                </wp:positionV>
                <wp:extent cx="1238250" cy="400050"/>
                <wp:effectExtent l="19050" t="57150" r="19050" b="19050"/>
                <wp:wrapNone/>
                <wp:docPr id="1935091370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400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EB8C" id="Straight Arrow Connector 39" o:spid="_x0000_s1026" type="#_x0000_t32" style="position:absolute;margin-left:154.5pt;margin-top:113.35pt;width:97.5pt;height:31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" strokecolor="red" strokeweight="2.25pt">
                <v:stroke endarrow="block" joinstyle="miter"/>
              </v:shape>
            </w:pict>
          </mc:Fallback>
        </mc:AlternateContent>
      </w: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943FAC1" wp14:editId="2025F8D1">
                <wp:simplePos x="0" y="0"/>
                <wp:positionH relativeFrom="margin">
                  <wp:posOffset>4010024</wp:posOffset>
                </wp:positionH>
                <wp:positionV relativeFrom="paragraph">
                  <wp:posOffset>728345</wp:posOffset>
                </wp:positionV>
                <wp:extent cx="1666875" cy="238125"/>
                <wp:effectExtent l="0" t="0" r="28575" b="28575"/>
                <wp:wrapNone/>
                <wp:docPr id="1162485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E40FC" w14:textId="019EC9B1" w:rsidR="0008681B" w:rsidRDefault="0008681B" w:rsidP="0008681B">
                            <w:r>
                              <w:t>Audio Volume Controls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FAC1" id="_x0000_s1032" type="#_x0000_t202" style="position:absolute;left:0;text-align:left;margin-left:315.75pt;margin-top:57.35pt;width:131.25pt;height:18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">
                <v:textbox>
                  <w:txbxContent>
                    <w:p w14:paraId="200E40FC" w14:textId="019EC9B1" w:rsidR="0008681B" w:rsidRDefault="0008681B" w:rsidP="0008681B">
                      <w:r>
                        <w:t>Audio Volume Controls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2FE">
        <w:rPr>
          <w:noProof/>
          <w:sz w:val="24"/>
          <w:szCs w:val="24"/>
        </w:rPr>
        <w:drawing>
          <wp:inline distT="0" distB="0" distL="0" distR="0" wp14:anchorId="2A56E02F" wp14:editId="1E65169A">
            <wp:extent cx="1785461" cy="2380615"/>
            <wp:effectExtent l="0" t="0" r="5715" b="635"/>
            <wp:docPr id="171351504" name="Picture 4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1504" name="Picture 42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1" cy="23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11E5198C" w14:textId="77777777" w:rsidR="005D365D" w:rsidRDefault="005D3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49C57A78" w14:textId="77777777" w:rsidR="00802710" w:rsidRDefault="00802710" w:rsidP="00DC565D">
      <w:pPr>
        <w:pStyle w:val="ListParagraph"/>
        <w:ind w:left="0"/>
        <w:jc w:val="center"/>
        <w:rPr>
          <w:sz w:val="24"/>
          <w:szCs w:val="24"/>
        </w:rPr>
      </w:pPr>
    </w:p>
    <w:p w14:paraId="75C731C5" w14:textId="7F723032" w:rsidR="00DA12FE" w:rsidRDefault="00DA12FE" w:rsidP="00DC565D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There is a Blu-Ray player in the </w:t>
      </w:r>
      <w:r w:rsidR="0008681B">
        <w:rPr>
          <w:sz w:val="24"/>
          <w:szCs w:val="24"/>
        </w:rPr>
        <w:t xml:space="preserve">podium that can be used.  You would need to open the podium door, turn on the Blu-Ray player, </w:t>
      </w:r>
      <w:proofErr w:type="gramStart"/>
      <w:r w:rsidR="0008681B">
        <w:rPr>
          <w:sz w:val="24"/>
          <w:szCs w:val="24"/>
        </w:rPr>
        <w:t>put in</w:t>
      </w:r>
      <w:proofErr w:type="gramEnd"/>
      <w:r w:rsidR="0008681B">
        <w:rPr>
          <w:sz w:val="24"/>
          <w:szCs w:val="24"/>
        </w:rPr>
        <w:t xml:space="preserve"> the disk and then press the Blu-Ray button</w:t>
      </w:r>
    </w:p>
    <w:p w14:paraId="277B5ECD" w14:textId="77777777" w:rsidR="0008681B" w:rsidRDefault="0008681B" w:rsidP="00DC565D">
      <w:pPr>
        <w:pStyle w:val="ListParagraph"/>
        <w:ind w:left="0"/>
        <w:jc w:val="center"/>
        <w:rPr>
          <w:sz w:val="24"/>
          <w:szCs w:val="24"/>
        </w:rPr>
      </w:pPr>
    </w:p>
    <w:p w14:paraId="605D67C7" w14:textId="0DDAD102" w:rsidR="00DA12FE" w:rsidRDefault="0008681B" w:rsidP="00DC565D">
      <w:pPr>
        <w:pStyle w:val="ListParagraph"/>
        <w:ind w:left="0"/>
        <w:jc w:val="center"/>
        <w:rPr>
          <w:sz w:val="24"/>
          <w:szCs w:val="24"/>
        </w:rPr>
      </w:pP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F805A3" wp14:editId="1940050C">
                <wp:simplePos x="0" y="0"/>
                <wp:positionH relativeFrom="rightMargin">
                  <wp:posOffset>-676275</wp:posOffset>
                </wp:positionH>
                <wp:positionV relativeFrom="paragraph">
                  <wp:posOffset>1442720</wp:posOffset>
                </wp:positionV>
                <wp:extent cx="1162050" cy="238125"/>
                <wp:effectExtent l="0" t="0" r="19050" b="28575"/>
                <wp:wrapNone/>
                <wp:docPr id="1622555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87BA6" w14:textId="4B0C9970" w:rsidR="0008681B" w:rsidRDefault="0008681B" w:rsidP="0008681B">
                            <w:r>
                              <w:t>BLU-RAY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05A3" id="_x0000_s1033" type="#_x0000_t202" style="position:absolute;left:0;text-align:left;margin-left:-53.25pt;margin-top:113.6pt;width:91.5pt;height:1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">
                <v:textbox>
                  <w:txbxContent>
                    <w:p w14:paraId="53D87BA6" w14:textId="4B0C9970" w:rsidR="0008681B" w:rsidRDefault="0008681B" w:rsidP="0008681B">
                      <w:r>
                        <w:t>BLU-RAY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1020C0" wp14:editId="650647D5">
                <wp:simplePos x="0" y="0"/>
                <wp:positionH relativeFrom="column">
                  <wp:posOffset>4286249</wp:posOffset>
                </wp:positionH>
                <wp:positionV relativeFrom="paragraph">
                  <wp:posOffset>1518920</wp:posOffset>
                </wp:positionV>
                <wp:extent cx="1133475" cy="45719"/>
                <wp:effectExtent l="0" t="76200" r="9525" b="50165"/>
                <wp:wrapNone/>
                <wp:docPr id="959729838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1260" id="Straight Arrow Connector 39" o:spid="_x0000_s1026" type="#_x0000_t32" style="position:absolute;margin-left:337.5pt;margin-top:119.6pt;width:89.25pt;height:3.6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CF7D53" wp14:editId="62A0F4B4">
                <wp:simplePos x="0" y="0"/>
                <wp:positionH relativeFrom="column">
                  <wp:posOffset>3629025</wp:posOffset>
                </wp:positionH>
                <wp:positionV relativeFrom="paragraph">
                  <wp:posOffset>194945</wp:posOffset>
                </wp:positionV>
                <wp:extent cx="1143000" cy="238125"/>
                <wp:effectExtent l="0" t="0" r="19050" b="28575"/>
                <wp:wrapNone/>
                <wp:docPr id="606884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65054" w14:textId="7B413D5C" w:rsidR="0008681B" w:rsidRDefault="0008681B" w:rsidP="0008681B">
                            <w:proofErr w:type="spellStart"/>
                            <w:r>
                              <w:t>BLU-Ray</w:t>
                            </w:r>
                            <w:proofErr w:type="spellEnd"/>
                            <w:r>
                              <w:t xml:space="preserve"> Player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7D53" id="_x0000_s1034" type="#_x0000_t202" style="position:absolute;left:0;text-align:left;margin-left:285.75pt;margin-top:15.35pt;width:90pt;height:1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">
                <v:textbox>
                  <w:txbxContent>
                    <w:p w14:paraId="5BF65054" w14:textId="7B413D5C" w:rsidR="0008681B" w:rsidRDefault="0008681B" w:rsidP="0008681B">
                      <w:proofErr w:type="spellStart"/>
                      <w:r>
                        <w:t>BLU-Ray</w:t>
                      </w:r>
                      <w:proofErr w:type="spellEnd"/>
                      <w:r>
                        <w:t xml:space="preserve"> Player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499CBB" wp14:editId="48D4890F">
                <wp:simplePos x="0" y="0"/>
                <wp:positionH relativeFrom="column">
                  <wp:posOffset>1480820</wp:posOffset>
                </wp:positionH>
                <wp:positionV relativeFrom="paragraph">
                  <wp:posOffset>281940</wp:posOffset>
                </wp:positionV>
                <wp:extent cx="2266950" cy="438150"/>
                <wp:effectExtent l="38100" t="19050" r="19050" b="76200"/>
                <wp:wrapNone/>
                <wp:docPr id="158695458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1BC4" id="Straight Arrow Connector 39" o:spid="_x0000_s1026" type="#_x0000_t32" style="position:absolute;margin-left:116.6pt;margin-top:22.2pt;width:178.5pt;height:34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3673459" wp14:editId="29257E25">
            <wp:extent cx="1964214" cy="2618952"/>
            <wp:effectExtent l="0" t="0" r="0" b="0"/>
            <wp:docPr id="1491808680" name="Picture 43" descr="A picture containing text, indoor, shelf, stainl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08680" name="Picture 43" descr="A picture containing text, indoor, shelf, stainles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58" cy="26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4762571" wp14:editId="059E68C2">
            <wp:extent cx="2819400" cy="2114550"/>
            <wp:effectExtent l="0" t="0" r="0" b="0"/>
            <wp:docPr id="127875547" name="Picture 4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5547" name="Picture 45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448F" w14:textId="77777777" w:rsidR="0008681B" w:rsidRDefault="0008681B" w:rsidP="00DC565D">
      <w:pPr>
        <w:pStyle w:val="ListParagraph"/>
        <w:ind w:left="0"/>
        <w:jc w:val="center"/>
        <w:rPr>
          <w:sz w:val="24"/>
          <w:szCs w:val="24"/>
        </w:rPr>
      </w:pPr>
    </w:p>
    <w:p w14:paraId="082D2D43" w14:textId="77777777" w:rsidR="00802710" w:rsidRDefault="00802710" w:rsidP="00DC565D">
      <w:pPr>
        <w:pStyle w:val="ListParagraph"/>
        <w:ind w:left="0"/>
        <w:jc w:val="center"/>
        <w:rPr>
          <w:sz w:val="24"/>
          <w:szCs w:val="24"/>
        </w:rPr>
      </w:pPr>
    </w:p>
    <w:p w14:paraId="29316F7C" w14:textId="77777777" w:rsidR="00802710" w:rsidRDefault="00802710" w:rsidP="00DC565D">
      <w:pPr>
        <w:pStyle w:val="ListParagraph"/>
        <w:ind w:left="0"/>
        <w:jc w:val="center"/>
        <w:rPr>
          <w:sz w:val="24"/>
          <w:szCs w:val="24"/>
        </w:rPr>
      </w:pPr>
    </w:p>
    <w:p w14:paraId="440D9D0A" w14:textId="77777777" w:rsidR="00802710" w:rsidRDefault="00802710" w:rsidP="00DC565D">
      <w:pPr>
        <w:pStyle w:val="ListParagraph"/>
        <w:ind w:left="0"/>
        <w:jc w:val="center"/>
        <w:rPr>
          <w:sz w:val="24"/>
          <w:szCs w:val="24"/>
        </w:rPr>
      </w:pPr>
    </w:p>
    <w:p w14:paraId="68CEA671" w14:textId="77FDF79F" w:rsidR="0008681B" w:rsidRDefault="0008681B" w:rsidP="00DC565D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To present wirelessly you can press the Wireless Button</w:t>
      </w:r>
      <w:r w:rsidR="00802710">
        <w:rPr>
          <w:sz w:val="24"/>
          <w:szCs w:val="24"/>
        </w:rPr>
        <w:t>.</w:t>
      </w:r>
    </w:p>
    <w:p w14:paraId="71709C5D" w14:textId="319B132B" w:rsidR="00802710" w:rsidRDefault="00802710" w:rsidP="00DC565D">
      <w:pPr>
        <w:pStyle w:val="ListParagraph"/>
        <w:ind w:left="0"/>
        <w:jc w:val="center"/>
        <w:rPr>
          <w:sz w:val="24"/>
          <w:szCs w:val="24"/>
        </w:rPr>
      </w:pPr>
    </w:p>
    <w:p w14:paraId="2B3F67A1" w14:textId="72F854B9" w:rsidR="00802710" w:rsidRDefault="00802710" w:rsidP="00DC565D">
      <w:pPr>
        <w:pStyle w:val="ListParagraph"/>
        <w:ind w:left="0"/>
        <w:jc w:val="center"/>
        <w:rPr>
          <w:sz w:val="24"/>
          <w:szCs w:val="24"/>
        </w:rPr>
      </w:pP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551E7DD" wp14:editId="7B23382A">
                <wp:simplePos x="0" y="0"/>
                <wp:positionH relativeFrom="column">
                  <wp:posOffset>4629150</wp:posOffset>
                </wp:positionH>
                <wp:positionV relativeFrom="paragraph">
                  <wp:posOffset>1139825</wp:posOffset>
                </wp:positionV>
                <wp:extent cx="714375" cy="238125"/>
                <wp:effectExtent l="0" t="0" r="28575" b="28575"/>
                <wp:wrapNone/>
                <wp:docPr id="703039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F0530" w14:textId="6DDF04BA" w:rsidR="00802710" w:rsidRDefault="00802710" w:rsidP="00802710">
                            <w:r>
                              <w:t>Wireless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E7DD" id="_x0000_s1035" type="#_x0000_t202" style="position:absolute;left:0;text-align:left;margin-left:364.5pt;margin-top:89.75pt;width:56.25pt;height:18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">
                <v:textbox>
                  <w:txbxContent>
                    <w:p w14:paraId="579F0530" w14:textId="6DDF04BA" w:rsidR="00802710" w:rsidRDefault="00802710" w:rsidP="00802710">
                      <w:r>
                        <w:t>Wireless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0C0749" wp14:editId="39263FD8">
                <wp:simplePos x="0" y="0"/>
                <wp:positionH relativeFrom="column">
                  <wp:posOffset>3924299</wp:posOffset>
                </wp:positionH>
                <wp:positionV relativeFrom="paragraph">
                  <wp:posOffset>854075</wp:posOffset>
                </wp:positionV>
                <wp:extent cx="809625" cy="438150"/>
                <wp:effectExtent l="38100" t="38100" r="9525" b="19050"/>
                <wp:wrapNone/>
                <wp:docPr id="250271850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29F81" id="Straight Arrow Connector 39" o:spid="_x0000_s1026" type="#_x0000_t32" style="position:absolute;margin-left:309pt;margin-top:67.25pt;width:63.75pt;height:34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1C011F3" wp14:editId="6EAA9836">
            <wp:extent cx="2857500" cy="2143125"/>
            <wp:effectExtent l="0" t="0" r="0" b="9525"/>
            <wp:docPr id="1304239158" name="Picture 47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39158" name="Picture 47" descr="A picture containing text, electron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05F1" w14:textId="77777777" w:rsidR="0008681B" w:rsidRDefault="0008681B" w:rsidP="00DC565D">
      <w:pPr>
        <w:pStyle w:val="ListParagraph"/>
        <w:ind w:left="0"/>
        <w:jc w:val="center"/>
        <w:rPr>
          <w:sz w:val="24"/>
          <w:szCs w:val="24"/>
        </w:rPr>
      </w:pPr>
    </w:p>
    <w:p w14:paraId="3AF40319" w14:textId="512282D1" w:rsidR="00DC565D" w:rsidRDefault="00DC565D" w:rsidP="00DC565D">
      <w:pPr>
        <w:pStyle w:val="ListParagraph"/>
        <w:ind w:left="0"/>
        <w:jc w:val="center"/>
        <w:rPr>
          <w:sz w:val="24"/>
          <w:szCs w:val="24"/>
        </w:rPr>
      </w:pPr>
      <w:r w:rsidRPr="6C24BDCB">
        <w:rPr>
          <w:sz w:val="24"/>
          <w:szCs w:val="24"/>
        </w:rPr>
        <w:t>On your windows device press “</w:t>
      </w:r>
      <w:proofErr w:type="spellStart"/>
      <w:r w:rsidRPr="6C24BDCB">
        <w:rPr>
          <w:sz w:val="24"/>
          <w:szCs w:val="24"/>
        </w:rPr>
        <w:t>Win+K</w:t>
      </w:r>
      <w:proofErr w:type="spellEnd"/>
      <w:r w:rsidRPr="6C24BDCB">
        <w:rPr>
          <w:sz w:val="24"/>
          <w:szCs w:val="24"/>
        </w:rPr>
        <w:t>”</w:t>
      </w:r>
    </w:p>
    <w:p w14:paraId="3E27A222" w14:textId="77777777" w:rsidR="00DC565D" w:rsidRDefault="00DC5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7EAFAE26" w14:textId="77777777" w:rsidR="00802710" w:rsidRDefault="00DC565D" w:rsidP="00DC565D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This will bring up a </w:t>
      </w:r>
      <w:proofErr w:type="gramStart"/>
      <w:r>
        <w:rPr>
          <w:sz w:val="24"/>
          <w:szCs w:val="24"/>
        </w:rPr>
        <w:t>pop up</w:t>
      </w:r>
      <w:proofErr w:type="gramEnd"/>
      <w:r>
        <w:rPr>
          <w:sz w:val="24"/>
          <w:szCs w:val="24"/>
        </w:rPr>
        <w:t xml:space="preserve"> menu to </w:t>
      </w:r>
      <w:proofErr w:type="gramStart"/>
      <w:r>
        <w:rPr>
          <w:sz w:val="24"/>
          <w:szCs w:val="24"/>
        </w:rPr>
        <w:t>cast</w:t>
      </w:r>
      <w:proofErr w:type="gramEnd"/>
      <w:r w:rsidR="00802710">
        <w:rPr>
          <w:sz w:val="24"/>
          <w:szCs w:val="24"/>
        </w:rPr>
        <w:t xml:space="preserve">.  </w:t>
      </w:r>
      <w:r>
        <w:rPr>
          <w:sz w:val="24"/>
          <w:szCs w:val="24"/>
        </w:rPr>
        <w:t>Select the device</w:t>
      </w:r>
      <w:r w:rsidR="00802710">
        <w:rPr>
          <w:sz w:val="24"/>
          <w:szCs w:val="24"/>
        </w:rPr>
        <w:t xml:space="preserve">. </w:t>
      </w:r>
    </w:p>
    <w:p w14:paraId="2F856053" w14:textId="76859B9C" w:rsidR="00802710" w:rsidRDefault="00802710" w:rsidP="00DC565D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I</w:t>
      </w:r>
      <w:r w:rsidR="00DC565D">
        <w:rPr>
          <w:sz w:val="24"/>
          <w:szCs w:val="24"/>
        </w:rPr>
        <w:t xml:space="preserve">f prompted enter the security code that will be displayed on the </w:t>
      </w:r>
      <w:proofErr w:type="gramStart"/>
      <w:r w:rsidR="00DC565D">
        <w:rPr>
          <w:sz w:val="24"/>
          <w:szCs w:val="24"/>
        </w:rPr>
        <w:t>in room</w:t>
      </w:r>
      <w:proofErr w:type="gramEnd"/>
      <w:r w:rsidR="00DC565D">
        <w:rPr>
          <w:sz w:val="24"/>
          <w:szCs w:val="24"/>
        </w:rPr>
        <w:t xml:space="preserve"> screens</w:t>
      </w:r>
      <w:r>
        <w:rPr>
          <w:sz w:val="24"/>
          <w:szCs w:val="24"/>
        </w:rPr>
        <w:t xml:space="preserve">.  </w:t>
      </w:r>
    </w:p>
    <w:p w14:paraId="013725EC" w14:textId="6FABDE8B" w:rsidR="00DC565D" w:rsidRDefault="00DC565D" w:rsidP="00DC565D">
      <w:pPr>
        <w:pStyle w:val="ListParagraph"/>
        <w:ind w:left="0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Select to</w:t>
      </w:r>
      <w:proofErr w:type="gramEnd"/>
      <w:r>
        <w:rPr>
          <w:sz w:val="24"/>
          <w:szCs w:val="24"/>
        </w:rPr>
        <w:t xml:space="preserve"> either mirror or extend your display.</w:t>
      </w:r>
    </w:p>
    <w:p w14:paraId="3BB67420" w14:textId="77777777" w:rsidR="00DC565D" w:rsidRDefault="00DC5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6191BB9A" w14:textId="66155D59" w:rsidR="00DC565D" w:rsidRDefault="00DC565D" w:rsidP="00DC565D">
      <w:pPr>
        <w:pStyle w:val="ListParagraph"/>
        <w:ind w:left="0"/>
        <w:jc w:val="center"/>
        <w:rPr>
          <w:sz w:val="24"/>
          <w:szCs w:val="24"/>
        </w:rPr>
      </w:pPr>
    </w:p>
    <w:p w14:paraId="3F306EEE" w14:textId="514A43BB" w:rsidR="00DC565D" w:rsidRDefault="00802710" w:rsidP="002751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To power off the system you will click on the System Off button and close the laptop.  If you </w:t>
      </w:r>
      <w:proofErr w:type="gramStart"/>
      <w:r>
        <w:rPr>
          <w:sz w:val="24"/>
          <w:szCs w:val="24"/>
        </w:rPr>
        <w:t>were</w:t>
      </w:r>
      <w:proofErr w:type="gramEnd"/>
      <w:r>
        <w:rPr>
          <w:sz w:val="24"/>
          <w:szCs w:val="24"/>
        </w:rPr>
        <w:t xml:space="preserve"> using a different laptop, reconnect the cable to the room assigned laptop on the podium.</w:t>
      </w:r>
    </w:p>
    <w:p w14:paraId="2D30E39F" w14:textId="60F2C9B9" w:rsidR="00802710" w:rsidRDefault="00802710" w:rsidP="0027513F">
      <w:pPr>
        <w:jc w:val="center"/>
        <w:rPr>
          <w:sz w:val="24"/>
          <w:szCs w:val="24"/>
        </w:rPr>
      </w:pPr>
      <w:r w:rsidRPr="005D365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F9B2A81" wp14:editId="6AFF5023">
                <wp:simplePos x="0" y="0"/>
                <wp:positionH relativeFrom="column">
                  <wp:posOffset>4581525</wp:posOffset>
                </wp:positionH>
                <wp:positionV relativeFrom="paragraph">
                  <wp:posOffset>721360</wp:posOffset>
                </wp:positionV>
                <wp:extent cx="1314450" cy="238125"/>
                <wp:effectExtent l="0" t="0" r="19050" b="28575"/>
                <wp:wrapNone/>
                <wp:docPr id="1388993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5B794" w14:textId="45D6775F" w:rsidR="00802710" w:rsidRDefault="00802710" w:rsidP="00802710">
                            <w:r>
                              <w:t>System Off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2A81" id="_x0000_s1036" type="#_x0000_t202" style="position:absolute;left:0;text-align:left;margin-left:360.75pt;margin-top:56.8pt;width:103.5pt;height:18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">
                <v:textbox>
                  <w:txbxContent>
                    <w:p w14:paraId="15B5B794" w14:textId="45D6775F" w:rsidR="00802710" w:rsidRDefault="00802710" w:rsidP="00802710">
                      <w:r>
                        <w:t>System Off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096708" wp14:editId="5EF21C05">
                <wp:simplePos x="0" y="0"/>
                <wp:positionH relativeFrom="column">
                  <wp:posOffset>2733675</wp:posOffset>
                </wp:positionH>
                <wp:positionV relativeFrom="paragraph">
                  <wp:posOffset>778510</wp:posOffset>
                </wp:positionV>
                <wp:extent cx="1962150" cy="95250"/>
                <wp:effectExtent l="0" t="76200" r="19050" b="38100"/>
                <wp:wrapNone/>
                <wp:docPr id="1139400611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2150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C4F7" id="Straight Arrow Connector 39" o:spid="_x0000_s1026" type="#_x0000_t32" style="position:absolute;margin-left:215.25pt;margin-top:61.3pt;width:154.5pt;height:7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47B8777" wp14:editId="2483C85F">
            <wp:extent cx="2933700" cy="2200275"/>
            <wp:effectExtent l="0" t="0" r="0" b="9525"/>
            <wp:docPr id="2026329002" name="Picture 4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29002" name="Picture 48" descr="Graphical user interface, websi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15" cy="220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6912" w14:textId="185E94F0" w:rsidR="00802710" w:rsidRPr="00E84597" w:rsidRDefault="00E84597" w:rsidP="0027513F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**</w:t>
      </w:r>
      <w:r w:rsidRPr="00E84597">
        <w:rPr>
          <w:b/>
          <w:bCs/>
          <w:sz w:val="24"/>
          <w:szCs w:val="24"/>
        </w:rPr>
        <w:t xml:space="preserve">The Parks and Rec department can also have someone available to assist if it’s needed.  You can contact Jared Steel (Park Superintendent) </w:t>
      </w:r>
      <w:hyperlink r:id="rId20" w:history="1">
        <w:r w:rsidRPr="00E84597">
          <w:rPr>
            <w:rStyle w:val="Hyperlink"/>
            <w:b/>
            <w:bCs/>
            <w:sz w:val="24"/>
            <w:szCs w:val="24"/>
          </w:rPr>
          <w:t>jared.steele@unioncountync.gov</w:t>
        </w:r>
      </w:hyperlink>
      <w:r w:rsidRPr="00E84597">
        <w:rPr>
          <w:b/>
          <w:bCs/>
          <w:sz w:val="24"/>
          <w:szCs w:val="24"/>
        </w:rPr>
        <w:t xml:space="preserve"> </w:t>
      </w:r>
    </w:p>
    <w:sectPr w:rsidR="00802710" w:rsidRPr="00E84597" w:rsidSect="00B92000">
      <w:footerReference w:type="default" r:id="rId21"/>
      <w:headerReference w:type="first" r:id="rId22"/>
      <w:footerReference w:type="first" r:id="rId23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344AF" w14:textId="77777777" w:rsidR="000B6518" w:rsidRDefault="000B6518" w:rsidP="003C25DF">
      <w:r>
        <w:separator/>
      </w:r>
    </w:p>
  </w:endnote>
  <w:endnote w:type="continuationSeparator" w:id="0">
    <w:p w14:paraId="3EBCD7B2" w14:textId="77777777" w:rsidR="000B6518" w:rsidRDefault="000B6518" w:rsidP="003C25DF">
      <w:r>
        <w:continuationSeparator/>
      </w:r>
    </w:p>
  </w:endnote>
  <w:endnote w:type="continuationNotice" w:id="1">
    <w:p w14:paraId="4D43B4F5" w14:textId="77777777" w:rsidR="00C01085" w:rsidRDefault="00C010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D17F" w14:textId="77777777" w:rsidR="00FE2062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>
      <w:rPr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  <w:r w:rsidR="00B04487">
      <w:rPr>
        <w:b/>
        <w:noProof/>
        <w:color w:val="5A90C6"/>
      </w:rPr>
      <w:drawing>
        <wp:anchor distT="0" distB="0" distL="114300" distR="114300" simplePos="0" relativeHeight="251658243" behindDoc="0" locked="0" layoutInCell="1" allowOverlap="1" wp14:anchorId="65F4CFA8" wp14:editId="7BCF415C">
          <wp:simplePos x="0" y="0"/>
          <wp:positionH relativeFrom="column">
            <wp:posOffset>5743575</wp:posOffset>
          </wp:positionH>
          <wp:positionV relativeFrom="page">
            <wp:posOffset>8919845</wp:posOffset>
          </wp:positionV>
          <wp:extent cx="719455" cy="7194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383A" w:rsidRPr="00525C7E">
      <w:rPr>
        <w:b/>
        <w:noProof/>
        <w:color w:val="5A90C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0B64C0" wp14:editId="2524FD2F">
              <wp:simplePos x="0" y="0"/>
              <wp:positionH relativeFrom="column">
                <wp:posOffset>-1106170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F96445" id="Rectangle 2" o:spid="_x0000_s1026" style="position:absolute;margin-left:-87.1pt;margin-top:767.5pt;width:641.5pt;height:3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" fillcolor="#d69a2d" stroked="f" strokeweight="1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EEC3" w14:textId="77777777" w:rsidR="00D62A66" w:rsidRPr="00D62A66" w:rsidRDefault="004A39AD">
    <w:pPr>
      <w:pStyle w:val="Footer"/>
      <w:rPr>
        <w:color w:val="FFFFFF" w:themeColor="background1"/>
      </w:rPr>
    </w:pPr>
    <w:r w:rsidRPr="00D62A6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DD10F80" wp14:editId="084C9D36">
              <wp:simplePos x="0" y="0"/>
              <wp:positionH relativeFrom="column">
                <wp:posOffset>-1104900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CE1853" id="Rectangle 4" o:spid="_x0000_s1026" style="position:absolute;margin-left:-87pt;margin-top:767.5pt;width:641.5pt;height:39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" fillcolor="#d69a2d" stroked="f" strokeweight="1pt">
              <w10:wrap anchory="page"/>
            </v:rect>
          </w:pict>
        </mc:Fallback>
      </mc:AlternateContent>
    </w:r>
    <w:r w:rsidR="00D62A66" w:rsidRPr="00D62A66">
      <w:rPr>
        <w:color w:val="FFFFFF" w:themeColor="background1"/>
      </w:rPr>
      <w:t>.</w:t>
    </w:r>
  </w:p>
  <w:p w14:paraId="1F9670A1" w14:textId="77777777" w:rsidR="00D62A66" w:rsidRPr="00D62A66" w:rsidRDefault="00D62A66">
    <w:pPr>
      <w:pStyle w:val="Foo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696B9665" w14:textId="77777777" w:rsidR="00D62A66" w:rsidRPr="00D62A66" w:rsidRDefault="00D62A66" w:rsidP="00F012B5">
    <w:pPr>
      <w:pStyle w:val="Footer"/>
      <w:jc w:val="cen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5F758C96" w14:textId="77777777" w:rsidR="00D62A66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 w:rsidRPr="00DF147B">
      <w:rPr>
        <w:b/>
        <w:bCs/>
        <w:noProof/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</w:p>
  <w:p w14:paraId="3B9F45E9" w14:textId="77777777" w:rsidR="00D62A66" w:rsidRDefault="00D62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80E64" w14:textId="77777777" w:rsidR="000B6518" w:rsidRDefault="000B6518" w:rsidP="003C25DF">
      <w:r>
        <w:separator/>
      </w:r>
    </w:p>
  </w:footnote>
  <w:footnote w:type="continuationSeparator" w:id="0">
    <w:p w14:paraId="6F79EFA9" w14:textId="77777777" w:rsidR="000B6518" w:rsidRDefault="000B6518" w:rsidP="003C25DF">
      <w:r>
        <w:continuationSeparator/>
      </w:r>
    </w:p>
  </w:footnote>
  <w:footnote w:type="continuationNotice" w:id="1">
    <w:p w14:paraId="6A2D7615" w14:textId="77777777" w:rsidR="00C01085" w:rsidRDefault="00C010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CD9F" w14:textId="77777777" w:rsidR="00381024" w:rsidRDefault="004A39AD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711A8FA" wp14:editId="1B8C3B71">
          <wp:simplePos x="0" y="0"/>
          <wp:positionH relativeFrom="page">
            <wp:posOffset>420116</wp:posOffset>
          </wp:positionH>
          <wp:positionV relativeFrom="page">
            <wp:posOffset>61925</wp:posOffset>
          </wp:positionV>
          <wp:extent cx="2494483" cy="1481100"/>
          <wp:effectExtent l="0" t="0" r="0" b="0"/>
          <wp:wrapTopAndBottom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ST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483" cy="14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2BCF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F6DAD"/>
    <w:multiLevelType w:val="hybridMultilevel"/>
    <w:tmpl w:val="5F800EEC"/>
    <w:lvl w:ilvl="0" w:tplc="8FF08C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56A09"/>
    <w:multiLevelType w:val="hybridMultilevel"/>
    <w:tmpl w:val="727EB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C1720"/>
    <w:multiLevelType w:val="hybridMultilevel"/>
    <w:tmpl w:val="A6B283EC"/>
    <w:lvl w:ilvl="0" w:tplc="78D6188A">
      <w:start w:val="1"/>
      <w:numFmt w:val="bullet"/>
      <w:pStyle w:val="LeafBulletLis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21941"/>
    <w:multiLevelType w:val="hybridMultilevel"/>
    <w:tmpl w:val="AC20F7B2"/>
    <w:lvl w:ilvl="0" w:tplc="0994D4DE">
      <w:start w:val="1"/>
      <w:numFmt w:val="bullet"/>
      <w:pStyle w:val="GreenBulletLevel1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5B32"/>
    <w:multiLevelType w:val="hybridMultilevel"/>
    <w:tmpl w:val="C7C443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045F6"/>
    <w:multiLevelType w:val="hybridMultilevel"/>
    <w:tmpl w:val="8C5295C8"/>
    <w:lvl w:ilvl="0" w:tplc="C92EA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B3928706">
      <w:start w:val="1"/>
      <w:numFmt w:val="bullet"/>
      <w:pStyle w:val="GreenBulletLevel2"/>
      <w:lvlText w:val="o"/>
      <w:lvlJc w:val="left"/>
      <w:pPr>
        <w:ind w:left="1440" w:hanging="360"/>
      </w:pPr>
      <w:rPr>
        <w:rFonts w:ascii="Courier New" w:hAnsi="Courier New" w:hint="default"/>
        <w:color w:val="4AAF4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91A0B"/>
    <w:multiLevelType w:val="hybridMultilevel"/>
    <w:tmpl w:val="9C66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A2E75"/>
    <w:multiLevelType w:val="hybridMultilevel"/>
    <w:tmpl w:val="D36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0903">
    <w:abstractNumId w:val="0"/>
  </w:num>
  <w:num w:numId="2" w16cid:durableId="1734353633">
    <w:abstractNumId w:val="8"/>
  </w:num>
  <w:num w:numId="3" w16cid:durableId="1218273621">
    <w:abstractNumId w:val="4"/>
  </w:num>
  <w:num w:numId="4" w16cid:durableId="965503294">
    <w:abstractNumId w:val="6"/>
  </w:num>
  <w:num w:numId="5" w16cid:durableId="1857883326">
    <w:abstractNumId w:val="3"/>
  </w:num>
  <w:num w:numId="6" w16cid:durableId="1572614012">
    <w:abstractNumId w:val="1"/>
  </w:num>
  <w:num w:numId="7" w16cid:durableId="417216666">
    <w:abstractNumId w:val="7"/>
  </w:num>
  <w:num w:numId="8" w16cid:durableId="1715277175">
    <w:abstractNumId w:val="5"/>
  </w:num>
  <w:num w:numId="9" w16cid:durableId="111413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F3"/>
    <w:rsid w:val="0004567E"/>
    <w:rsid w:val="00072969"/>
    <w:rsid w:val="0008681B"/>
    <w:rsid w:val="000A75FE"/>
    <w:rsid w:val="000B6518"/>
    <w:rsid w:val="000C1A8E"/>
    <w:rsid w:val="000C465A"/>
    <w:rsid w:val="000D242C"/>
    <w:rsid w:val="000F0AE6"/>
    <w:rsid w:val="001401A8"/>
    <w:rsid w:val="001D1345"/>
    <w:rsid w:val="001F75A7"/>
    <w:rsid w:val="00206D8D"/>
    <w:rsid w:val="00212CA2"/>
    <w:rsid w:val="00253D24"/>
    <w:rsid w:val="0027513F"/>
    <w:rsid w:val="002A585E"/>
    <w:rsid w:val="003151F3"/>
    <w:rsid w:val="00372168"/>
    <w:rsid w:val="00375D5E"/>
    <w:rsid w:val="00381024"/>
    <w:rsid w:val="00386622"/>
    <w:rsid w:val="003C25DF"/>
    <w:rsid w:val="003C67AA"/>
    <w:rsid w:val="003D3687"/>
    <w:rsid w:val="003E2602"/>
    <w:rsid w:val="0040383A"/>
    <w:rsid w:val="00410E60"/>
    <w:rsid w:val="0044735E"/>
    <w:rsid w:val="00453FFB"/>
    <w:rsid w:val="00472F67"/>
    <w:rsid w:val="00473833"/>
    <w:rsid w:val="004A39AD"/>
    <w:rsid w:val="004D5A52"/>
    <w:rsid w:val="004F2FFC"/>
    <w:rsid w:val="00525C7E"/>
    <w:rsid w:val="005604F3"/>
    <w:rsid w:val="00560BC5"/>
    <w:rsid w:val="0059188C"/>
    <w:rsid w:val="005B638B"/>
    <w:rsid w:val="005C50BE"/>
    <w:rsid w:val="005D1099"/>
    <w:rsid w:val="005D365D"/>
    <w:rsid w:val="005E355B"/>
    <w:rsid w:val="005F2513"/>
    <w:rsid w:val="00657FA8"/>
    <w:rsid w:val="006633F3"/>
    <w:rsid w:val="006705E6"/>
    <w:rsid w:val="006B02CF"/>
    <w:rsid w:val="0072115D"/>
    <w:rsid w:val="0076786A"/>
    <w:rsid w:val="00785826"/>
    <w:rsid w:val="007A04B2"/>
    <w:rsid w:val="007B0DCA"/>
    <w:rsid w:val="007B661D"/>
    <w:rsid w:val="007B733F"/>
    <w:rsid w:val="007D1AD5"/>
    <w:rsid w:val="007D75F4"/>
    <w:rsid w:val="007F0961"/>
    <w:rsid w:val="00802710"/>
    <w:rsid w:val="00862623"/>
    <w:rsid w:val="008B231C"/>
    <w:rsid w:val="008B6AB9"/>
    <w:rsid w:val="009E1C03"/>
    <w:rsid w:val="00A1030A"/>
    <w:rsid w:val="00A64AD7"/>
    <w:rsid w:val="00A800F4"/>
    <w:rsid w:val="00AD5389"/>
    <w:rsid w:val="00AE57A1"/>
    <w:rsid w:val="00B04487"/>
    <w:rsid w:val="00B169C6"/>
    <w:rsid w:val="00B21C9B"/>
    <w:rsid w:val="00B4726A"/>
    <w:rsid w:val="00B92000"/>
    <w:rsid w:val="00BA3F82"/>
    <w:rsid w:val="00BB5E77"/>
    <w:rsid w:val="00BC1F49"/>
    <w:rsid w:val="00BD7A4C"/>
    <w:rsid w:val="00C01085"/>
    <w:rsid w:val="00C16DE5"/>
    <w:rsid w:val="00C54BB1"/>
    <w:rsid w:val="00CC2D68"/>
    <w:rsid w:val="00D15CE8"/>
    <w:rsid w:val="00D3123C"/>
    <w:rsid w:val="00D352BF"/>
    <w:rsid w:val="00D567FE"/>
    <w:rsid w:val="00D62A66"/>
    <w:rsid w:val="00D71695"/>
    <w:rsid w:val="00DA12FE"/>
    <w:rsid w:val="00DC38E3"/>
    <w:rsid w:val="00DC565D"/>
    <w:rsid w:val="00DD0353"/>
    <w:rsid w:val="00DF147B"/>
    <w:rsid w:val="00DF1DA4"/>
    <w:rsid w:val="00DF30A9"/>
    <w:rsid w:val="00DF4B78"/>
    <w:rsid w:val="00E126BD"/>
    <w:rsid w:val="00E27F1F"/>
    <w:rsid w:val="00E47AAB"/>
    <w:rsid w:val="00E728AC"/>
    <w:rsid w:val="00E84597"/>
    <w:rsid w:val="00EA52D0"/>
    <w:rsid w:val="00EC25D0"/>
    <w:rsid w:val="00ED606B"/>
    <w:rsid w:val="00EF6CEE"/>
    <w:rsid w:val="00F012B5"/>
    <w:rsid w:val="00F019F6"/>
    <w:rsid w:val="00F20268"/>
    <w:rsid w:val="00F407F6"/>
    <w:rsid w:val="00F40F36"/>
    <w:rsid w:val="00FB58F9"/>
    <w:rsid w:val="00FC0C69"/>
    <w:rsid w:val="00FE0DCC"/>
    <w:rsid w:val="00FE2062"/>
    <w:rsid w:val="15C9B467"/>
    <w:rsid w:val="22B71F54"/>
    <w:rsid w:val="4CA4BA73"/>
    <w:rsid w:val="4DF0ABDF"/>
    <w:rsid w:val="5036B0A1"/>
    <w:rsid w:val="54A4EEE5"/>
    <w:rsid w:val="5577D284"/>
    <w:rsid w:val="573C58E2"/>
    <w:rsid w:val="5D500B3E"/>
    <w:rsid w:val="6C24BDCB"/>
    <w:rsid w:val="7D0CE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2F75A2"/>
  <w15:chartTrackingRefBased/>
  <w15:docId w15:val="{ABD741A5-5AAF-4D0D-806D-C1192A26E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487"/>
    <w:rPr>
      <w:rFonts w:ascii="Century Gothic" w:hAnsi="Century Gothic"/>
      <w:sz w:val="20"/>
    </w:rPr>
  </w:style>
  <w:style w:type="paragraph" w:styleId="Heading1">
    <w:name w:val="heading 1"/>
    <w:aliases w:val="Primary Headline"/>
    <w:next w:val="Normal"/>
    <w:link w:val="Heading1Char"/>
    <w:qFormat/>
    <w:rsid w:val="005E355B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color w:val="5A90C6"/>
      <w:sz w:val="32"/>
      <w:szCs w:val="32"/>
    </w:rPr>
  </w:style>
  <w:style w:type="paragraph" w:styleId="Heading2">
    <w:name w:val="heading 2"/>
    <w:aliases w:val="Primary Subheader / Callout Font"/>
    <w:next w:val="Normal"/>
    <w:link w:val="Heading2Char"/>
    <w:uiPriority w:val="9"/>
    <w:unhideWhenUsed/>
    <w:qFormat/>
    <w:rsid w:val="005E355B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62"/>
  </w:style>
  <w:style w:type="paragraph" w:styleId="Footer">
    <w:name w:val="footer"/>
    <w:basedOn w:val="Normal"/>
    <w:link w:val="Foot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62"/>
  </w:style>
  <w:style w:type="paragraph" w:styleId="NoSpacing">
    <w:name w:val="No Spacing"/>
    <w:basedOn w:val="Normal"/>
    <w:link w:val="NoSpacingChar"/>
    <w:uiPriority w:val="1"/>
    <w:qFormat/>
    <w:rsid w:val="003C25DF"/>
    <w:pPr>
      <w:spacing w:after="0" w:line="240" w:lineRule="auto"/>
    </w:pPr>
  </w:style>
  <w:style w:type="character" w:customStyle="1" w:styleId="Heading1Char">
    <w:name w:val="Heading 1 Char"/>
    <w:aliases w:val="Primary Headline Char"/>
    <w:basedOn w:val="DefaultParagraphFont"/>
    <w:link w:val="Heading1"/>
    <w:rsid w:val="00B04487"/>
    <w:rPr>
      <w:rFonts w:ascii="Times New Roman" w:eastAsiaTheme="majorEastAsia" w:hAnsi="Times New Roman" w:cs="Times New Roman"/>
      <w:color w:val="5A90C6"/>
      <w:sz w:val="32"/>
      <w:szCs w:val="32"/>
    </w:rPr>
  </w:style>
  <w:style w:type="character" w:customStyle="1" w:styleId="Heading2Char">
    <w:name w:val="Heading 2 Char"/>
    <w:aliases w:val="Primary Subheader / Callout Font Char"/>
    <w:basedOn w:val="DefaultParagraphFont"/>
    <w:link w:val="Heading2"/>
    <w:uiPriority w:val="9"/>
    <w:rsid w:val="005E355B"/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B92000"/>
    <w:pPr>
      <w:spacing w:line="240" w:lineRule="auto"/>
      <w:jc w:val="center"/>
    </w:pPr>
    <w:rPr>
      <w:rFonts w:ascii="Times New Roman" w:hAnsi="Times New Roman" w:cs="Times New Roman"/>
      <w:noProof/>
      <w:color w:val="003C7C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92000"/>
    <w:rPr>
      <w:rFonts w:ascii="Times New Roman" w:hAnsi="Times New Roman" w:cs="Times New Roman"/>
      <w:noProof/>
      <w:color w:val="003C7C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352BF"/>
    <w:pPr>
      <w:spacing w:line="259" w:lineRule="auto"/>
    </w:pPr>
    <w:rPr>
      <w:rFonts w:ascii="Century Gothic" w:hAnsi="Century Gothic"/>
      <w:b/>
      <w:color w:val="5A90C6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52BF"/>
    <w:rPr>
      <w:rFonts w:ascii="Century Gothic" w:hAnsi="Century Gothic" w:cstheme="majorBidi"/>
      <w:b/>
      <w:noProof/>
      <w:color w:val="5A90C6"/>
      <w:sz w:val="24"/>
      <w:szCs w:val="24"/>
    </w:rPr>
  </w:style>
  <w:style w:type="character" w:styleId="Strong">
    <w:name w:val="Strong"/>
    <w:uiPriority w:val="22"/>
    <w:rsid w:val="003C67AA"/>
    <w:rPr>
      <w:b/>
      <w:bCs/>
    </w:rPr>
  </w:style>
  <w:style w:type="character" w:styleId="IntenseEmphasis">
    <w:name w:val="Intense Emphasis"/>
    <w:uiPriority w:val="21"/>
    <w:rsid w:val="00D352B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rsid w:val="00D352BF"/>
    <w:rPr>
      <w:rFonts w:ascii="Century Gothic" w:hAnsi="Century Gothic"/>
      <w:b/>
      <w:bCs/>
      <w:i w:val="0"/>
      <w:caps w:val="0"/>
      <w:smallCaps/>
      <w:color w:val="4472C4" w:themeColor="accent1"/>
      <w:spacing w:val="0"/>
    </w:rPr>
  </w:style>
  <w:style w:type="paragraph" w:customStyle="1" w:styleId="FooterAddress">
    <w:name w:val="Footer Address"/>
    <w:basedOn w:val="NoSpacing"/>
    <w:link w:val="FooterAddressChar"/>
    <w:uiPriority w:val="2"/>
    <w:qFormat/>
    <w:rsid w:val="00B169C6"/>
    <w:pPr>
      <w:jc w:val="right"/>
    </w:pPr>
    <w:rPr>
      <w:color w:val="4D5149"/>
      <w:sz w:val="18"/>
      <w:szCs w:val="18"/>
    </w:rPr>
  </w:style>
  <w:style w:type="paragraph" w:customStyle="1" w:styleId="FooterServiceAreaDivision">
    <w:name w:val="Footer Service Area / Division"/>
    <w:basedOn w:val="NoSpacing"/>
    <w:link w:val="FooterServiceAreaDivisionChar"/>
    <w:uiPriority w:val="2"/>
    <w:qFormat/>
    <w:rsid w:val="00B169C6"/>
    <w:pPr>
      <w:jc w:val="right"/>
    </w:pPr>
    <w:rPr>
      <w:rFonts w:cs="Times New Roman"/>
      <w:b/>
      <w:color w:val="003C7C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B169C6"/>
    <w:rPr>
      <w:rFonts w:ascii="Times New Roman" w:hAnsi="Times New Roman"/>
    </w:rPr>
  </w:style>
  <w:style w:type="character" w:customStyle="1" w:styleId="FooterAddressChar">
    <w:name w:val="Footer Address Char"/>
    <w:basedOn w:val="NoSpacingChar"/>
    <w:link w:val="FooterAddress"/>
    <w:uiPriority w:val="2"/>
    <w:rsid w:val="00B04487"/>
    <w:rPr>
      <w:rFonts w:ascii="Century Gothic" w:hAnsi="Century Gothic"/>
      <w:color w:val="4D5149"/>
      <w:sz w:val="18"/>
      <w:szCs w:val="18"/>
    </w:rPr>
  </w:style>
  <w:style w:type="paragraph" w:customStyle="1" w:styleId="FooterWebAddress">
    <w:name w:val="Footer Web Address"/>
    <w:basedOn w:val="NoSpacing"/>
    <w:link w:val="FooterWebAddressChar"/>
    <w:uiPriority w:val="2"/>
    <w:qFormat/>
    <w:rsid w:val="00B169C6"/>
    <w:pPr>
      <w:jc w:val="right"/>
    </w:pPr>
    <w:rPr>
      <w:b/>
      <w:color w:val="5A90C6"/>
    </w:rPr>
  </w:style>
  <w:style w:type="character" w:customStyle="1" w:styleId="FooterServiceAreaDivisionChar">
    <w:name w:val="Footer Service Area / Division Char"/>
    <w:basedOn w:val="NoSpacingChar"/>
    <w:link w:val="FooterServiceAreaDivision"/>
    <w:uiPriority w:val="2"/>
    <w:rsid w:val="00B04487"/>
    <w:rPr>
      <w:rFonts w:ascii="Century Gothic" w:hAnsi="Century Gothic" w:cs="Times New Roman"/>
      <w:b/>
      <w:color w:val="003C7C"/>
      <w:sz w:val="20"/>
      <w:szCs w:val="20"/>
    </w:rPr>
  </w:style>
  <w:style w:type="character" w:customStyle="1" w:styleId="FooterWebAddressChar">
    <w:name w:val="Footer Web Address Char"/>
    <w:basedOn w:val="NoSpacingChar"/>
    <w:link w:val="FooterWebAddress"/>
    <w:uiPriority w:val="2"/>
    <w:rsid w:val="00B04487"/>
    <w:rPr>
      <w:rFonts w:ascii="Century Gothic" w:hAnsi="Century Gothic"/>
      <w:b/>
      <w:color w:val="5A90C6"/>
      <w:sz w:val="20"/>
    </w:rPr>
  </w:style>
  <w:style w:type="paragraph" w:customStyle="1" w:styleId="GreenBulletLevel1">
    <w:name w:val="Green Bullet Level 1"/>
    <w:basedOn w:val="ListBullet"/>
    <w:link w:val="GreenBulletLevel1Char"/>
    <w:uiPriority w:val="1"/>
    <w:qFormat/>
    <w:rsid w:val="00B04487"/>
    <w:pPr>
      <w:numPr>
        <w:numId w:val="3"/>
      </w:numPr>
    </w:pPr>
    <w:rPr>
      <w:noProof/>
      <w:szCs w:val="20"/>
    </w:rPr>
  </w:style>
  <w:style w:type="paragraph" w:customStyle="1" w:styleId="GreenBulletLevel2">
    <w:name w:val="Green Bullet Level 2"/>
    <w:basedOn w:val="GreenBulletLevel1"/>
    <w:link w:val="GreenBulletLevel2Char"/>
    <w:uiPriority w:val="1"/>
    <w:qFormat/>
    <w:rsid w:val="005E355B"/>
    <w:pPr>
      <w:numPr>
        <w:ilvl w:val="1"/>
        <w:numId w:val="4"/>
      </w:numPr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E355B"/>
    <w:pPr>
      <w:numPr>
        <w:numId w:val="1"/>
      </w:numPr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E355B"/>
    <w:rPr>
      <w:rFonts w:ascii="Century Gothic" w:hAnsi="Century Gothic"/>
      <w:sz w:val="20"/>
    </w:rPr>
  </w:style>
  <w:style w:type="character" w:customStyle="1" w:styleId="GreenBulletLevel1Char">
    <w:name w:val="Green Bullet Level 1 Char"/>
    <w:basedOn w:val="ListBulletChar"/>
    <w:link w:val="GreenBulletLevel1"/>
    <w:uiPriority w:val="1"/>
    <w:rsid w:val="00B04487"/>
    <w:rPr>
      <w:rFonts w:ascii="Century Gothic" w:hAnsi="Century Gothic"/>
      <w:noProof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E355B"/>
    <w:pPr>
      <w:ind w:left="720"/>
      <w:contextualSpacing/>
    </w:pPr>
  </w:style>
  <w:style w:type="character" w:customStyle="1" w:styleId="GreenBulletLevel2Char">
    <w:name w:val="Green Bullet Level 2 Char"/>
    <w:basedOn w:val="GreenBulletLevel1Char"/>
    <w:link w:val="GreenBulletLevel2"/>
    <w:uiPriority w:val="1"/>
    <w:rsid w:val="00B04487"/>
    <w:rPr>
      <w:rFonts w:ascii="Century Gothic" w:hAnsi="Century Gothic"/>
      <w:noProof/>
      <w:sz w:val="20"/>
      <w:szCs w:val="20"/>
    </w:rPr>
  </w:style>
  <w:style w:type="paragraph" w:customStyle="1" w:styleId="LeafBulletList">
    <w:name w:val="Leaf Bullet List"/>
    <w:basedOn w:val="ListParagraph"/>
    <w:link w:val="LeafBulletListChar"/>
    <w:uiPriority w:val="1"/>
    <w:qFormat/>
    <w:rsid w:val="005E355B"/>
    <w:pPr>
      <w:numPr>
        <w:numId w:val="5"/>
      </w:numPr>
      <w:spacing w:line="240" w:lineRule="auto"/>
      <w:contextualSpacing w:val="0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355B"/>
    <w:rPr>
      <w:rFonts w:ascii="Century Gothic" w:hAnsi="Century Gothic"/>
      <w:sz w:val="20"/>
    </w:rPr>
  </w:style>
  <w:style w:type="character" w:customStyle="1" w:styleId="LeafBulletListChar">
    <w:name w:val="Leaf Bullet List Char"/>
    <w:basedOn w:val="ListParagraphChar"/>
    <w:link w:val="LeafBulletList"/>
    <w:uiPriority w:val="1"/>
    <w:rsid w:val="00B04487"/>
    <w:rPr>
      <w:rFonts w:ascii="Century Gothic" w:hAnsi="Century Gothic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AD5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jared.steele@unioncountync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phy\Downloads\UC%20General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9ADBC2D729B4CBB43F7DB05036237" ma:contentTypeVersion="15" ma:contentTypeDescription="Create a new document." ma:contentTypeScope="" ma:versionID="cd67cb353f547c074c827676d95b85df">
  <xsd:schema xmlns:xsd="http://www.w3.org/2001/XMLSchema" xmlns:xs="http://www.w3.org/2001/XMLSchema" xmlns:p="http://schemas.microsoft.com/office/2006/metadata/properties" xmlns:ns3="5296383b-966c-4574-b796-536515929aa1" xmlns:ns4="32977569-d498-452a-9c2e-cb5639138f99" targetNamespace="http://schemas.microsoft.com/office/2006/metadata/properties" ma:root="true" ma:fieldsID="ba2cebff44fa00e6b76ad82c47d8e2c6" ns3:_="" ns4:_="">
    <xsd:import namespace="5296383b-966c-4574-b796-536515929aa1"/>
    <xsd:import namespace="32977569-d498-452a-9c2e-cb5639138f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6383b-966c-4574-b796-536515929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77569-d498-452a-9c2e-cb5639138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96383b-966c-4574-b796-536515929aa1" xsi:nil="true"/>
  </documentManagement>
</p:properties>
</file>

<file path=customXml/itemProps1.xml><?xml version="1.0" encoding="utf-8"?>
<ds:datastoreItem xmlns:ds="http://schemas.openxmlformats.org/officeDocument/2006/customXml" ds:itemID="{D6A625B4-2757-43C2-8BA9-AA3AC999C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6383b-966c-4574-b796-536515929aa1"/>
    <ds:schemaRef ds:uri="32977569-d498-452a-9c2e-cb5639138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4C6B8F-71C4-4C6D-B170-E4C8C0291D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267363-7223-422E-9CA3-09495DDCAF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22726A-DE5D-4A88-889F-B8356E213CF1}">
  <ds:schemaRefs>
    <ds:schemaRef ds:uri="http://schemas.microsoft.com/office/2006/metadata/properties"/>
    <ds:schemaRef ds:uri="http://schemas.microsoft.com/office/infopath/2007/PartnerControls"/>
    <ds:schemaRef ds:uri="5296383b-966c-4574-b796-536515929a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 General Document.dotx</Template>
  <TotalTime>16</TotalTime>
  <Pages>4</Pages>
  <Words>282</Words>
  <Characters>1244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Murphy</dc:creator>
  <cp:keywords/>
  <dc:description/>
  <cp:lastModifiedBy>Christopher Mumpower</cp:lastModifiedBy>
  <cp:revision>2</cp:revision>
  <cp:lastPrinted>2024-10-17T17:18:00Z</cp:lastPrinted>
  <dcterms:created xsi:type="dcterms:W3CDTF">2025-06-16T15:50:00Z</dcterms:created>
  <dcterms:modified xsi:type="dcterms:W3CDTF">2025-06-16T15:50:00Z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2023-03-15T15:16:20Z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c9d42fa0-b999-4073-a2a6-25a5e1907c27</vt:lpwstr>
  </property>
  <property fmtid="{D5CDD505-2E9C-101B-9397-08002B2CF9AE}" pid="7" name="MSIP_Label_defa4170-0d19-0005-0004-bc88714345d2_ActionId">
    <vt:lpwstr>2057ceeb-2469-4e74-b538-3284ba45d203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d710dc130e4becfc2f48e2b11310956e7241f77405845447fea43849f3b84c7c</vt:lpwstr>
  </property>
  <property fmtid="{D5CDD505-2E9C-101B-9397-08002B2CF9AE}" pid="10" name="ContentTypeId">
    <vt:lpwstr>0x0101004609ADBC2D729B4CBB43F7DB05036237</vt:lpwstr>
  </property>
</Properties>
</file>