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292FE" w14:textId="6CBC5933" w:rsidR="005F2513" w:rsidRDefault="008B3DF7" w:rsidP="004B5DBA">
      <w:pPr>
        <w:pStyle w:val="Title"/>
        <w:ind w:firstLine="720"/>
      </w:pPr>
      <w:bookmarkStart w:id="0" w:name="_Hlk196306609"/>
      <w:bookmarkEnd w:id="0"/>
      <w:r>
        <w:t>Agricultural Center</w:t>
      </w:r>
      <w:r w:rsidR="005F2513">
        <w:t>:</w:t>
      </w:r>
    </w:p>
    <w:p w14:paraId="2D535788" w14:textId="5FD22463" w:rsidR="005F2513" w:rsidRDefault="008B3DF7" w:rsidP="004B5DBA">
      <w:pPr>
        <w:pStyle w:val="Title"/>
      </w:pPr>
      <w:r>
        <w:t>Classroom 162</w:t>
      </w:r>
    </w:p>
    <w:p w14:paraId="551AFC2B" w14:textId="374EFE12" w:rsidR="00CC2D68" w:rsidRDefault="005F2513" w:rsidP="002751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Front of the room </w:t>
      </w:r>
    </w:p>
    <w:p w14:paraId="04CA4B66" w14:textId="504677D9" w:rsidR="005F2513" w:rsidRDefault="008B3DF7" w:rsidP="0027513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045CA2" wp14:editId="03CAEA6A">
            <wp:extent cx="1899761" cy="2533015"/>
            <wp:effectExtent l="0" t="0" r="5715" b="635"/>
            <wp:docPr id="316942754" name="Picture 27" descr="A picture containing floor,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42754" name="Picture 27" descr="A picture containing floor, indoo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08" cy="25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3E9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A70A9B5" wp14:editId="05CF7BBE">
            <wp:extent cx="3362115" cy="2521585"/>
            <wp:effectExtent l="0" t="0" r="0" b="0"/>
            <wp:docPr id="1281605629" name="Picture 28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05629" name="Picture 28" descr="A room with tables and chai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373" cy="253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0BD9" w14:textId="1C4782EC" w:rsidR="00E013E9" w:rsidRDefault="00E013E9" w:rsidP="00CC2D68">
      <w:pPr>
        <w:jc w:val="center"/>
        <w:rPr>
          <w:sz w:val="24"/>
          <w:szCs w:val="24"/>
        </w:rPr>
      </w:pPr>
    </w:p>
    <w:p w14:paraId="7130384B" w14:textId="73DA4533" w:rsidR="008B3DF7" w:rsidRDefault="008B3DF7" w:rsidP="008B3DF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Power “On” the Control Wall Panel mounted at the front of the room; press the </w:t>
      </w:r>
      <w:proofErr w:type="gramStart"/>
      <w:r>
        <w:rPr>
          <w:sz w:val="24"/>
          <w:szCs w:val="24"/>
        </w:rPr>
        <w:t>On  button</w:t>
      </w:r>
      <w:proofErr w:type="gramEnd"/>
      <w:r>
        <w:rPr>
          <w:sz w:val="24"/>
          <w:szCs w:val="24"/>
        </w:rPr>
        <w:t xml:space="preserve"> in the Display section.</w:t>
      </w:r>
    </w:p>
    <w:p w14:paraId="668D2BD9" w14:textId="043795DD" w:rsidR="008A6A52" w:rsidRDefault="008B3DF7" w:rsidP="00CC2D68">
      <w:pPr>
        <w:jc w:val="center"/>
        <w:rPr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8976" behindDoc="0" locked="0" layoutInCell="1" allowOverlap="1" wp14:anchorId="2522C048" wp14:editId="12FF3EFD">
                <wp:simplePos x="0" y="0"/>
                <wp:positionH relativeFrom="margin">
                  <wp:posOffset>237490</wp:posOffset>
                </wp:positionH>
                <wp:positionV relativeFrom="paragraph">
                  <wp:posOffset>344805</wp:posOffset>
                </wp:positionV>
                <wp:extent cx="1228725" cy="285750"/>
                <wp:effectExtent l="0" t="0" r="28575" b="19050"/>
                <wp:wrapNone/>
                <wp:docPr id="1302211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6E8FD" w14:textId="330BDBDF" w:rsidR="008A6A52" w:rsidRPr="00E013E9" w:rsidRDefault="008A6A52" w:rsidP="008A6A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System Power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2C0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7pt;margin-top:27.15pt;width:96.75pt;height:22.5pt;z-index:251838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">
                <v:textbox>
                  <w:txbxContent>
                    <w:p w14:paraId="0B26E8FD" w14:textId="330BDBDF" w:rsidR="008A6A52" w:rsidRPr="00E013E9" w:rsidRDefault="008A6A52" w:rsidP="008A6A5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System Power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106AA07E" wp14:editId="046BD2E1">
                <wp:simplePos x="0" y="0"/>
                <wp:positionH relativeFrom="column">
                  <wp:posOffset>932815</wp:posOffset>
                </wp:positionH>
                <wp:positionV relativeFrom="paragraph">
                  <wp:posOffset>571500</wp:posOffset>
                </wp:positionV>
                <wp:extent cx="714375" cy="428625"/>
                <wp:effectExtent l="19050" t="19050" r="66675" b="47625"/>
                <wp:wrapNone/>
                <wp:docPr id="84306993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428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3A7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73.45pt;margin-top:45pt;width:56.25pt;height:33.7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18EA725" wp14:editId="12AC324F">
                <wp:simplePos x="0" y="0"/>
                <wp:positionH relativeFrom="column">
                  <wp:posOffset>1495425</wp:posOffset>
                </wp:positionH>
                <wp:positionV relativeFrom="paragraph">
                  <wp:posOffset>885825</wp:posOffset>
                </wp:positionV>
                <wp:extent cx="438150" cy="323850"/>
                <wp:effectExtent l="19050" t="19050" r="19050" b="19050"/>
                <wp:wrapNone/>
                <wp:docPr id="1664652293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73E562" id="Oval 38" o:spid="_x0000_s1026" style="position:absolute;margin-left:117.75pt;margin-top:69.75pt;width:34.5pt;height:25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5216E78F" wp14:editId="5DA45EA3">
            <wp:extent cx="1865471" cy="2487295"/>
            <wp:effectExtent l="0" t="0" r="1905" b="8255"/>
            <wp:docPr id="1991362979" name="Picture 30" descr="A picture containing text,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62979" name="Picture 30" descr="A picture containing text,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A458A73" wp14:editId="48EA3FF4">
            <wp:extent cx="1871663" cy="2495550"/>
            <wp:effectExtent l="0" t="0" r="0" b="0"/>
            <wp:docPr id="1747087443" name="Picture 31" descr="A picture containing text, wall, paint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87443" name="Picture 31" descr="A picture containing text, wall, painte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036" cy="250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2F9F" w14:textId="77777777" w:rsidR="00E6784F" w:rsidRDefault="00E6784F" w:rsidP="00E6784F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Use either the HDMI cable provided or self-provided and connect to the HDMI Input </w:t>
      </w:r>
    </w:p>
    <w:p w14:paraId="5E1A6A29" w14:textId="27EF2CD6" w:rsidR="00977E00" w:rsidRDefault="00977E00" w:rsidP="00E013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53312" behindDoc="0" locked="0" layoutInCell="1" allowOverlap="1" wp14:anchorId="13B0E437" wp14:editId="6FF8DBEB">
            <wp:simplePos x="0" y="0"/>
            <wp:positionH relativeFrom="column">
              <wp:posOffset>600075</wp:posOffset>
            </wp:positionH>
            <wp:positionV relativeFrom="paragraph">
              <wp:posOffset>22225</wp:posOffset>
            </wp:positionV>
            <wp:extent cx="2371249" cy="3161665"/>
            <wp:effectExtent l="0" t="0" r="0" b="635"/>
            <wp:wrapNone/>
            <wp:docPr id="795944526" name="Picture 32" descr="A picture containing wall, indoor,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44526" name="Picture 32" descr="A picture containing wall, indoor, floo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249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854336" behindDoc="0" locked="0" layoutInCell="1" allowOverlap="1" wp14:anchorId="603C6972" wp14:editId="19E6DE48">
            <wp:simplePos x="0" y="0"/>
            <wp:positionH relativeFrom="column">
              <wp:posOffset>3095625</wp:posOffset>
            </wp:positionH>
            <wp:positionV relativeFrom="paragraph">
              <wp:posOffset>6350</wp:posOffset>
            </wp:positionV>
            <wp:extent cx="2621029" cy="3186118"/>
            <wp:effectExtent l="0" t="0" r="8255" b="0"/>
            <wp:wrapNone/>
            <wp:docPr id="48893215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32152" name="Picture 4889321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029" cy="318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46955" w14:textId="3B816D48" w:rsidR="00977E00" w:rsidRDefault="00977E00" w:rsidP="00E013E9">
      <w:pPr>
        <w:jc w:val="center"/>
        <w:rPr>
          <w:sz w:val="24"/>
          <w:szCs w:val="24"/>
        </w:rPr>
      </w:pPr>
    </w:p>
    <w:p w14:paraId="6C0D21CC" w14:textId="77777777" w:rsidR="00977E00" w:rsidRDefault="00977E00" w:rsidP="00E013E9">
      <w:pPr>
        <w:jc w:val="center"/>
        <w:rPr>
          <w:sz w:val="24"/>
          <w:szCs w:val="24"/>
        </w:rPr>
      </w:pPr>
    </w:p>
    <w:p w14:paraId="0605E20B" w14:textId="2ACF8731" w:rsidR="00977E00" w:rsidRDefault="00FC671E" w:rsidP="00E013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23354AC5" wp14:editId="77DD2731">
                <wp:simplePos x="0" y="0"/>
                <wp:positionH relativeFrom="column">
                  <wp:posOffset>1447800</wp:posOffset>
                </wp:positionH>
                <wp:positionV relativeFrom="paragraph">
                  <wp:posOffset>64770</wp:posOffset>
                </wp:positionV>
                <wp:extent cx="581025" cy="438150"/>
                <wp:effectExtent l="19050" t="19050" r="28575" b="19050"/>
                <wp:wrapNone/>
                <wp:docPr id="540174239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381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AB718B" id="Oval 38" o:spid="_x0000_s1026" style="position:absolute;margin-left:114pt;margin-top:5.1pt;width:45.75pt;height:34.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" filled="f" strokecolor="red" strokeweight="2.25pt">
                <v:stroke joinstyle="miter"/>
              </v:oval>
            </w:pict>
          </mc:Fallback>
        </mc:AlternateContent>
      </w:r>
    </w:p>
    <w:p w14:paraId="56555600" w14:textId="059DD805" w:rsidR="00977E00" w:rsidRDefault="00FC671E" w:rsidP="00E013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1466285" wp14:editId="54D191C0">
                <wp:simplePos x="0" y="0"/>
                <wp:positionH relativeFrom="column">
                  <wp:posOffset>1732915</wp:posOffset>
                </wp:positionH>
                <wp:positionV relativeFrom="paragraph">
                  <wp:posOffset>123825</wp:posOffset>
                </wp:positionV>
                <wp:extent cx="45719" cy="923925"/>
                <wp:effectExtent l="57150" t="38100" r="50165" b="9525"/>
                <wp:wrapNone/>
                <wp:docPr id="1268015745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9239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0192" id="Straight Arrow Connector 9" o:spid="_x0000_s1026" type="#_x0000_t32" style="position:absolute;margin-left:136.45pt;margin-top:9.75pt;width:3.6pt;height:72.75pt;flip:x y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" strokecolor="red" strokeweight="2.25pt">
                <v:stroke endarrow="block" joinstyle="miter"/>
              </v:shape>
            </w:pict>
          </mc:Fallback>
        </mc:AlternateContent>
      </w:r>
      <w:r w:rsidR="00977E0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4961056" wp14:editId="4498C6C9">
                <wp:simplePos x="0" y="0"/>
                <wp:positionH relativeFrom="column">
                  <wp:posOffset>3848100</wp:posOffset>
                </wp:positionH>
                <wp:positionV relativeFrom="paragraph">
                  <wp:posOffset>112395</wp:posOffset>
                </wp:positionV>
                <wp:extent cx="581025" cy="438150"/>
                <wp:effectExtent l="19050" t="19050" r="28575" b="19050"/>
                <wp:wrapNone/>
                <wp:docPr id="649956040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381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064766" id="Oval 38" o:spid="_x0000_s1026" style="position:absolute;margin-left:303pt;margin-top:8.85pt;width:45.75pt;height:34.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" filled="f" strokecolor="red" strokeweight="2.25pt">
                <v:stroke joinstyle="miter"/>
              </v:oval>
            </w:pict>
          </mc:Fallback>
        </mc:AlternateContent>
      </w:r>
    </w:p>
    <w:p w14:paraId="1703C18B" w14:textId="150F8143" w:rsidR="00977E00" w:rsidRDefault="00977E00" w:rsidP="00E013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591" behindDoc="0" locked="0" layoutInCell="1" allowOverlap="1" wp14:anchorId="7D457A2D" wp14:editId="340EE849">
                <wp:simplePos x="0" y="0"/>
                <wp:positionH relativeFrom="column">
                  <wp:posOffset>4133215</wp:posOffset>
                </wp:positionH>
                <wp:positionV relativeFrom="paragraph">
                  <wp:posOffset>151765</wp:posOffset>
                </wp:positionV>
                <wp:extent cx="45719" cy="923925"/>
                <wp:effectExtent l="57150" t="38100" r="50165" b="9525"/>
                <wp:wrapNone/>
                <wp:docPr id="100005923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9239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08D1" id="Straight Arrow Connector 9" o:spid="_x0000_s1026" type="#_x0000_t32" style="position:absolute;margin-left:325.45pt;margin-top:11.95pt;width:3.6pt;height:72.75pt;flip:x y;z-index:25185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" strokecolor="red" strokeweight="2.25pt">
                <v:stroke endarrow="block" joinstyle="miter"/>
              </v:shape>
            </w:pict>
          </mc:Fallback>
        </mc:AlternateContent>
      </w:r>
    </w:p>
    <w:p w14:paraId="49F3126F" w14:textId="5C918600" w:rsidR="00977E00" w:rsidRDefault="00977E00" w:rsidP="00E013E9">
      <w:pPr>
        <w:jc w:val="center"/>
        <w:rPr>
          <w:sz w:val="24"/>
          <w:szCs w:val="24"/>
        </w:rPr>
      </w:pPr>
    </w:p>
    <w:p w14:paraId="4948746D" w14:textId="55CEA5BC" w:rsidR="00977E00" w:rsidRDefault="00FC671E" w:rsidP="00E013E9">
      <w:pPr>
        <w:jc w:val="center"/>
        <w:rPr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716EF917" wp14:editId="2A53306C">
                <wp:simplePos x="0" y="0"/>
                <wp:positionH relativeFrom="margin">
                  <wp:posOffset>590550</wp:posOffset>
                </wp:positionH>
                <wp:positionV relativeFrom="paragraph">
                  <wp:posOffset>153670</wp:posOffset>
                </wp:positionV>
                <wp:extent cx="1733550" cy="276225"/>
                <wp:effectExtent l="0" t="0" r="19050" b="28575"/>
                <wp:wrapNone/>
                <wp:docPr id="1825998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E0FA" w14:textId="0EEDC87D" w:rsidR="00FC671E" w:rsidRPr="00E013E9" w:rsidRDefault="00FC671E" w:rsidP="00FC671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Provided HDMI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F917" id="_x0000_s1027" type="#_x0000_t202" style="position:absolute;left:0;text-align:left;margin-left:46.5pt;margin-top:12.1pt;width:136.5pt;height:21.75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">
                <v:textbox>
                  <w:txbxContent>
                    <w:p w14:paraId="5410E0FA" w14:textId="0EEDC87D" w:rsidR="00FC671E" w:rsidRPr="00E013E9" w:rsidRDefault="00FC671E" w:rsidP="00FC671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Provided </w:t>
                      </w:r>
                      <w:r>
                        <w:rPr>
                          <w:sz w:val="24"/>
                          <w:szCs w:val="24"/>
                        </w:rPr>
                        <w:t>HDMI Input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7A5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4847" behindDoc="0" locked="0" layoutInCell="1" allowOverlap="1" wp14:anchorId="0D06B8A0" wp14:editId="22EC2155">
                <wp:simplePos x="0" y="0"/>
                <wp:positionH relativeFrom="margin">
                  <wp:posOffset>3762375</wp:posOffset>
                </wp:positionH>
                <wp:positionV relativeFrom="paragraph">
                  <wp:posOffset>297815</wp:posOffset>
                </wp:positionV>
                <wp:extent cx="1409700" cy="276225"/>
                <wp:effectExtent l="0" t="0" r="19050" b="28575"/>
                <wp:wrapNone/>
                <wp:docPr id="1445957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D987" w14:textId="3AD19A16" w:rsidR="00DC2FCC" w:rsidRPr="00E013E9" w:rsidRDefault="00977E00" w:rsidP="00E807A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Wall HDMI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6B8A0" id="_x0000_s1028" type="#_x0000_t202" style="position:absolute;left:0;text-align:left;margin-left:296.25pt;margin-top:23.45pt;width:111pt;height:21.75pt;z-index:2518548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">
                <v:textbox>
                  <w:txbxContent>
                    <w:p w14:paraId="4731D987" w14:textId="3AD19A16" w:rsidR="00DC2FCC" w:rsidRPr="00E013E9" w:rsidRDefault="00977E00" w:rsidP="00E807A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Wall HDMI Input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EDADB3" w14:textId="43E569D4" w:rsidR="00977E00" w:rsidRDefault="00977E00" w:rsidP="00E013E9">
      <w:pPr>
        <w:jc w:val="center"/>
        <w:rPr>
          <w:sz w:val="24"/>
          <w:szCs w:val="24"/>
        </w:rPr>
      </w:pPr>
    </w:p>
    <w:p w14:paraId="7446BB59" w14:textId="7EBC2230" w:rsidR="00977E00" w:rsidRDefault="00977E00" w:rsidP="00E013E9">
      <w:pPr>
        <w:jc w:val="center"/>
        <w:rPr>
          <w:sz w:val="24"/>
          <w:szCs w:val="24"/>
        </w:rPr>
      </w:pPr>
    </w:p>
    <w:p w14:paraId="61FACDF3" w14:textId="70098C25" w:rsidR="00977E00" w:rsidRDefault="00977E00" w:rsidP="00E013E9">
      <w:pPr>
        <w:jc w:val="center"/>
        <w:rPr>
          <w:sz w:val="24"/>
          <w:szCs w:val="24"/>
        </w:rPr>
      </w:pPr>
      <w:bookmarkStart w:id="1" w:name="_Hlk196306982"/>
    </w:p>
    <w:bookmarkEnd w:id="1"/>
    <w:p w14:paraId="5BD40858" w14:textId="77777777" w:rsidR="00FC671E" w:rsidRDefault="00FC671E" w:rsidP="00FC671E">
      <w:pPr>
        <w:jc w:val="center"/>
        <w:rPr>
          <w:sz w:val="24"/>
          <w:szCs w:val="24"/>
        </w:rPr>
      </w:pPr>
      <w:r>
        <w:rPr>
          <w:sz w:val="24"/>
          <w:szCs w:val="24"/>
        </w:rPr>
        <w:t>Press the “Laptop” button for the HDMI input. Turn the Audio-nob to change the volume up or down.</w:t>
      </w:r>
    </w:p>
    <w:p w14:paraId="3CB81336" w14:textId="2A779331" w:rsidR="002E4C07" w:rsidRDefault="004B5DBA" w:rsidP="00E013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863" behindDoc="0" locked="0" layoutInCell="1" allowOverlap="1" wp14:anchorId="323DB3D1" wp14:editId="5E41A55F">
                <wp:simplePos x="0" y="0"/>
                <wp:positionH relativeFrom="column">
                  <wp:posOffset>3333750</wp:posOffset>
                </wp:positionH>
                <wp:positionV relativeFrom="paragraph">
                  <wp:posOffset>1417319</wp:posOffset>
                </wp:positionV>
                <wp:extent cx="1047750" cy="85725"/>
                <wp:effectExtent l="38100" t="38100" r="19050" b="85725"/>
                <wp:wrapNone/>
                <wp:docPr id="166362335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85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6008" id="Straight Arrow Connector 9" o:spid="_x0000_s1026" type="#_x0000_t32" style="position:absolute;margin-left:262.5pt;margin-top:111.6pt;width:82.5pt;height:6.75pt;flip:x;z-index:251876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76D3FBB2" wp14:editId="4C8982A5">
                <wp:simplePos x="0" y="0"/>
                <wp:positionH relativeFrom="column">
                  <wp:posOffset>3352800</wp:posOffset>
                </wp:positionH>
                <wp:positionV relativeFrom="paragraph">
                  <wp:posOffset>664845</wp:posOffset>
                </wp:positionV>
                <wp:extent cx="1047750" cy="314325"/>
                <wp:effectExtent l="38100" t="19050" r="19050" b="66675"/>
                <wp:wrapNone/>
                <wp:docPr id="391211928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3143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7DE6" id="Straight Arrow Connector 9" o:spid="_x0000_s1026" type="#_x0000_t32" style="position:absolute;margin-left:264pt;margin-top:52.35pt;width:82.5pt;height:24.75pt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" strokecolor="red" strokeweight="2.25pt">
                <v:stroke endarrow="block" joinstyle="miter"/>
              </v:shape>
            </w:pict>
          </mc:Fallback>
        </mc:AlternateContent>
      </w: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8432" behindDoc="0" locked="0" layoutInCell="1" allowOverlap="1" wp14:anchorId="6E3D810D" wp14:editId="7C4A545E">
                <wp:simplePos x="0" y="0"/>
                <wp:positionH relativeFrom="margin">
                  <wp:posOffset>4238625</wp:posOffset>
                </wp:positionH>
                <wp:positionV relativeFrom="paragraph">
                  <wp:posOffset>521970</wp:posOffset>
                </wp:positionV>
                <wp:extent cx="1381125" cy="276225"/>
                <wp:effectExtent l="0" t="0" r="28575" b="28575"/>
                <wp:wrapNone/>
                <wp:docPr id="1359080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4EBF6" w14:textId="77777777" w:rsidR="00E6784F" w:rsidRPr="00E013E9" w:rsidRDefault="00E6784F" w:rsidP="00E6784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Wall HDMI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810D" id="_x0000_s1029" type="#_x0000_t202" style="position:absolute;left:0;text-align:left;margin-left:333.75pt;margin-top:41.1pt;width:108.75pt;height:21.75pt;z-index:251858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">
                <v:textbox>
                  <w:txbxContent>
                    <w:p w14:paraId="44F4EBF6" w14:textId="77777777" w:rsidR="00E6784F" w:rsidRPr="00E013E9" w:rsidRDefault="00E6784F" w:rsidP="00E6784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Wall HDMI Input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59DE4DC7" wp14:editId="76D90C4F">
                <wp:simplePos x="0" y="0"/>
                <wp:positionH relativeFrom="column">
                  <wp:posOffset>2990215</wp:posOffset>
                </wp:positionH>
                <wp:positionV relativeFrom="paragraph">
                  <wp:posOffset>864235</wp:posOffset>
                </wp:positionV>
                <wp:extent cx="371475" cy="314325"/>
                <wp:effectExtent l="19050" t="19050" r="28575" b="28575"/>
                <wp:wrapNone/>
                <wp:docPr id="809771910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F2441" id="Oval 38" o:spid="_x0000_s1026" style="position:absolute;margin-left:235.45pt;margin-top:68.05pt;width:29.25pt;height:24.7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1032B249" wp14:editId="0BD66D2D">
                <wp:simplePos x="0" y="0"/>
                <wp:positionH relativeFrom="column">
                  <wp:posOffset>3048000</wp:posOffset>
                </wp:positionH>
                <wp:positionV relativeFrom="paragraph">
                  <wp:posOffset>1417320</wp:posOffset>
                </wp:positionV>
                <wp:extent cx="266700" cy="238125"/>
                <wp:effectExtent l="19050" t="19050" r="19050" b="28575"/>
                <wp:wrapNone/>
                <wp:docPr id="1708154767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A51B0" id="Oval 38" o:spid="_x0000_s1026" style="position:absolute;margin-left:240pt;margin-top:111.6pt;width:21pt;height:18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307961BE" wp14:editId="4AE422F0">
                <wp:simplePos x="0" y="0"/>
                <wp:positionH relativeFrom="margin">
                  <wp:posOffset>4286250</wp:posOffset>
                </wp:positionH>
                <wp:positionV relativeFrom="paragraph">
                  <wp:posOffset>1331595</wp:posOffset>
                </wp:positionV>
                <wp:extent cx="1190625" cy="257175"/>
                <wp:effectExtent l="0" t="0" r="28575" b="28575"/>
                <wp:wrapNone/>
                <wp:docPr id="1156238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BF428" w14:textId="1F114551" w:rsidR="004B5DBA" w:rsidRPr="00E013E9" w:rsidRDefault="004B5DBA" w:rsidP="004B5DB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Mute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61BE" id="_x0000_s1030" type="#_x0000_t202" style="position:absolute;left:0;text-align:left;margin-left:337.5pt;margin-top:104.85pt;width:93.75pt;height:20.25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">
                <v:textbox>
                  <w:txbxContent>
                    <w:p w14:paraId="6A5BF428" w14:textId="1F114551" w:rsidR="004B5DBA" w:rsidRPr="00E013E9" w:rsidRDefault="004B5DBA" w:rsidP="004B5DB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Mute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076148FA" wp14:editId="4368BEBC">
                <wp:simplePos x="0" y="0"/>
                <wp:positionH relativeFrom="margin">
                  <wp:posOffset>-438150</wp:posOffset>
                </wp:positionH>
                <wp:positionV relativeFrom="paragraph">
                  <wp:posOffset>979170</wp:posOffset>
                </wp:positionV>
                <wp:extent cx="2828925" cy="276225"/>
                <wp:effectExtent l="0" t="0" r="28575" b="28575"/>
                <wp:wrapNone/>
                <wp:docPr id="1045253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B8235" w14:textId="3CEF5423" w:rsidR="00E6784F" w:rsidRPr="00E013E9" w:rsidRDefault="004B5DBA" w:rsidP="00E6784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Volume</w:t>
                            </w:r>
                            <w:r w:rsidR="00E6784F">
                              <w:rPr>
                                <w:sz w:val="24"/>
                                <w:szCs w:val="24"/>
                              </w:rPr>
                              <w:t xml:space="preserve"> Control for ceiling speakers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48FA" id="_x0000_s1031" type="#_x0000_t202" style="position:absolute;left:0;text-align:left;margin-left:-34.5pt;margin-top:77.1pt;width:222.75pt;height:21.75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">
                <v:textbox>
                  <w:txbxContent>
                    <w:p w14:paraId="63DB8235" w14:textId="3CEF5423" w:rsidR="00E6784F" w:rsidRPr="00E013E9" w:rsidRDefault="004B5DBA" w:rsidP="00E6784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Volume</w:t>
                      </w:r>
                      <w:r w:rsidR="00E6784F">
                        <w:rPr>
                          <w:sz w:val="24"/>
                          <w:szCs w:val="24"/>
                        </w:rPr>
                        <w:t xml:space="preserve"> Control for ceiling speakers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C39C943" wp14:editId="5C104535">
                <wp:simplePos x="0" y="0"/>
                <wp:positionH relativeFrom="column">
                  <wp:posOffset>1362075</wp:posOffset>
                </wp:positionH>
                <wp:positionV relativeFrom="paragraph">
                  <wp:posOffset>1141095</wp:posOffset>
                </wp:positionV>
                <wp:extent cx="1219200" cy="304800"/>
                <wp:effectExtent l="19050" t="19050" r="38100" b="57150"/>
                <wp:wrapNone/>
                <wp:docPr id="800319676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304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7AE46" id="Straight Arrow Connector 9" o:spid="_x0000_s1026" type="#_x0000_t32" style="position:absolute;margin-left:107.25pt;margin-top:89.85pt;width:96pt;height:24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" strokecolor="red" strokeweight="2.25pt">
                <v:stroke endarrow="block" joinstyle="miter"/>
              </v:shape>
            </w:pict>
          </mc:Fallback>
        </mc:AlternateContent>
      </w:r>
      <w:r w:rsidR="00E6784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6FF7DC9" wp14:editId="0AC142CD">
                <wp:simplePos x="0" y="0"/>
                <wp:positionH relativeFrom="column">
                  <wp:posOffset>2400300</wp:posOffset>
                </wp:positionH>
                <wp:positionV relativeFrom="paragraph">
                  <wp:posOffset>1303019</wp:posOffset>
                </wp:positionV>
                <wp:extent cx="571500" cy="428625"/>
                <wp:effectExtent l="19050" t="19050" r="19050" b="28575"/>
                <wp:wrapNone/>
                <wp:docPr id="1356209191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286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36AAF" id="Oval 38" o:spid="_x0000_s1026" style="position:absolute;margin-left:189pt;margin-top:102.6pt;width:45pt;height:33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 w:rsidR="00E6784F">
        <w:rPr>
          <w:noProof/>
          <w:sz w:val="24"/>
          <w:szCs w:val="24"/>
        </w:rPr>
        <w:drawing>
          <wp:inline distT="0" distB="0" distL="0" distR="0" wp14:anchorId="28306DF8" wp14:editId="511C83EC">
            <wp:extent cx="2128679" cy="2838238"/>
            <wp:effectExtent l="0" t="0" r="5080" b="635"/>
            <wp:docPr id="54351179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11797" name="Picture 5435117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580" cy="28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0FCD" w14:textId="77777777" w:rsidR="004B5DBA" w:rsidRDefault="004B5DBA" w:rsidP="004B5DBA">
      <w:pPr>
        <w:jc w:val="center"/>
        <w:rPr>
          <w:sz w:val="24"/>
          <w:szCs w:val="24"/>
        </w:rPr>
      </w:pPr>
      <w:r>
        <w:rPr>
          <w:sz w:val="24"/>
          <w:szCs w:val="24"/>
        </w:rPr>
        <w:t>Room audio volume &amp; the audio “Mute” button are also with the Control panel on the podium</w:t>
      </w:r>
    </w:p>
    <w:p w14:paraId="170CF0CD" w14:textId="61DF624D" w:rsidR="00DC2FCC" w:rsidRDefault="00DC2FCC" w:rsidP="00CC2D68">
      <w:pPr>
        <w:jc w:val="center"/>
        <w:rPr>
          <w:sz w:val="24"/>
          <w:szCs w:val="24"/>
        </w:rPr>
      </w:pPr>
    </w:p>
    <w:p w14:paraId="0E812EFA" w14:textId="6EF42622" w:rsidR="00FC671E" w:rsidRDefault="00FC671E" w:rsidP="00FC671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There is a designated Owl Labs – Meeting Owl (360 Camera and Microphone</w:t>
      </w:r>
      <w:r w:rsidR="00EA0615">
        <w:rPr>
          <w:sz w:val="24"/>
          <w:szCs w:val="24"/>
        </w:rPr>
        <w:t>)</w:t>
      </w:r>
      <w:r>
        <w:rPr>
          <w:sz w:val="24"/>
          <w:szCs w:val="24"/>
        </w:rPr>
        <w:t xml:space="preserve"> that can be connected to the user’s laptop, via USB cable.</w:t>
      </w:r>
    </w:p>
    <w:p w14:paraId="364F8C5B" w14:textId="42BD60DA" w:rsidR="00FE337F" w:rsidRDefault="00F57DFA" w:rsidP="00CC2D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395BE4" wp14:editId="34275E43">
            <wp:extent cx="1838325" cy="2451100"/>
            <wp:effectExtent l="0" t="0" r="9525" b="6350"/>
            <wp:docPr id="2090733810" name="Picture 36" descr="A picture containing text, floor,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33810" name="Picture 36" descr="A picture containing text, floor, indoo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324" cy="2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2180" w14:textId="77777777" w:rsidR="00FC671E" w:rsidRDefault="00FC671E" w:rsidP="00CC2D68">
      <w:pPr>
        <w:jc w:val="center"/>
        <w:rPr>
          <w:sz w:val="24"/>
          <w:szCs w:val="24"/>
        </w:rPr>
      </w:pPr>
    </w:p>
    <w:p w14:paraId="00F07BFE" w14:textId="77777777" w:rsidR="00FC671E" w:rsidRDefault="00FC671E" w:rsidP="00FC671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Ceiling mounted speakers </w:t>
      </w:r>
      <w:proofErr w:type="gramStart"/>
      <w:r>
        <w:rPr>
          <w:sz w:val="24"/>
          <w:szCs w:val="24"/>
        </w:rPr>
        <w:t>are located in</w:t>
      </w:r>
      <w:proofErr w:type="gramEnd"/>
      <w:r>
        <w:rPr>
          <w:sz w:val="24"/>
          <w:szCs w:val="24"/>
        </w:rPr>
        <w:t xml:space="preserve"> the front and back of the classroom.</w:t>
      </w:r>
    </w:p>
    <w:p w14:paraId="10555566" w14:textId="4327D585" w:rsidR="00924F6A" w:rsidRDefault="00FC671E" w:rsidP="00FC67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75522594" wp14:editId="3899C7F6">
                <wp:simplePos x="0" y="0"/>
                <wp:positionH relativeFrom="column">
                  <wp:posOffset>3333750</wp:posOffset>
                </wp:positionH>
                <wp:positionV relativeFrom="paragraph">
                  <wp:posOffset>381635</wp:posOffset>
                </wp:positionV>
                <wp:extent cx="447675" cy="1247775"/>
                <wp:effectExtent l="19050" t="38100" r="47625" b="9525"/>
                <wp:wrapNone/>
                <wp:docPr id="42976885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247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0A688" id="Straight Arrow Connector 9" o:spid="_x0000_s1026" type="#_x0000_t32" style="position:absolute;margin-left:262.5pt;margin-top:30.05pt;width:35.25pt;height:98.25pt;flip:y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1DE96DF4" wp14:editId="164E8D83">
                <wp:simplePos x="0" y="0"/>
                <wp:positionH relativeFrom="column">
                  <wp:posOffset>3638550</wp:posOffset>
                </wp:positionH>
                <wp:positionV relativeFrom="paragraph">
                  <wp:posOffset>267334</wp:posOffset>
                </wp:positionV>
                <wp:extent cx="276225" cy="238125"/>
                <wp:effectExtent l="19050" t="19050" r="28575" b="28575"/>
                <wp:wrapNone/>
                <wp:docPr id="190899894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3FC0F" id="Oval 5" o:spid="_x0000_s1026" style="position:absolute;margin-left:286.5pt;margin-top:21.05pt;width:21.75pt;height:18.7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166" behindDoc="0" locked="0" layoutInCell="1" allowOverlap="1" wp14:anchorId="214AA84B" wp14:editId="51A73966">
                <wp:simplePos x="0" y="0"/>
                <wp:positionH relativeFrom="column">
                  <wp:posOffset>2114550</wp:posOffset>
                </wp:positionH>
                <wp:positionV relativeFrom="paragraph">
                  <wp:posOffset>143510</wp:posOffset>
                </wp:positionV>
                <wp:extent cx="428625" cy="1428750"/>
                <wp:effectExtent l="19050" t="38100" r="47625" b="19050"/>
                <wp:wrapNone/>
                <wp:docPr id="123273385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14287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A026" id="Straight Arrow Connector 9" o:spid="_x0000_s1026" type="#_x0000_t32" style="position:absolute;margin-left:166.5pt;margin-top:11.3pt;width:33.75pt;height:112.5pt;flip:y;z-index:2518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C57EEC7" wp14:editId="485B86E5">
                <wp:simplePos x="0" y="0"/>
                <wp:positionH relativeFrom="column">
                  <wp:posOffset>4591050</wp:posOffset>
                </wp:positionH>
                <wp:positionV relativeFrom="paragraph">
                  <wp:posOffset>379094</wp:posOffset>
                </wp:positionV>
                <wp:extent cx="342900" cy="1171575"/>
                <wp:effectExtent l="19050" t="38100" r="57150" b="9525"/>
                <wp:wrapNone/>
                <wp:docPr id="3676385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1715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68A1" id="Straight Arrow Connector 9" o:spid="_x0000_s1026" type="#_x0000_t32" style="position:absolute;margin-left:361.5pt;margin-top:29.85pt;width:27pt;height:92.25pt;flip:y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" strokecolor="red" strokeweight="2.25pt">
                <v:stroke endarrow="block" joinstyle="miter"/>
              </v:shape>
            </w:pict>
          </mc:Fallback>
        </mc:AlternateContent>
      </w: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769C0BED" wp14:editId="7A00BDD1">
                <wp:simplePos x="0" y="0"/>
                <wp:positionH relativeFrom="margin">
                  <wp:posOffset>3095625</wp:posOffset>
                </wp:positionH>
                <wp:positionV relativeFrom="paragraph">
                  <wp:posOffset>1503045</wp:posOffset>
                </wp:positionV>
                <wp:extent cx="1933575" cy="257175"/>
                <wp:effectExtent l="0" t="0" r="28575" b="28575"/>
                <wp:wrapNone/>
                <wp:docPr id="1375035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B1E2C" w14:textId="164F3939" w:rsidR="00FC671E" w:rsidRPr="00E013E9" w:rsidRDefault="00FC671E" w:rsidP="00FC67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Front Ceiling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Speackers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C0BED" id="_x0000_s1032" type="#_x0000_t202" style="position:absolute;left:0;text-align:left;margin-left:243.75pt;margin-top:118.35pt;width:152.25pt;height:20.2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">
                <v:textbox>
                  <w:txbxContent>
                    <w:p w14:paraId="09BB1E2C" w14:textId="164F3939" w:rsidR="00FC671E" w:rsidRPr="00E013E9" w:rsidRDefault="00FC671E" w:rsidP="00FC67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Front</w:t>
                      </w:r>
                      <w:r>
                        <w:rPr>
                          <w:sz w:val="24"/>
                          <w:szCs w:val="24"/>
                        </w:rPr>
                        <w:t xml:space="preserve"> Ceiling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Speackers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750459A" wp14:editId="53A81DA8">
                <wp:simplePos x="0" y="0"/>
                <wp:positionH relativeFrom="column">
                  <wp:posOffset>4810125</wp:posOffset>
                </wp:positionH>
                <wp:positionV relativeFrom="paragraph">
                  <wp:posOffset>247650</wp:posOffset>
                </wp:positionV>
                <wp:extent cx="276225" cy="209550"/>
                <wp:effectExtent l="19050" t="19050" r="28575" b="19050"/>
                <wp:wrapNone/>
                <wp:docPr id="1751380789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A927C" id="Oval 5" o:spid="_x0000_s1026" style="position:absolute;margin-left:378.75pt;margin-top:19.5pt;width:21.75pt;height:16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103" behindDoc="0" locked="0" layoutInCell="1" allowOverlap="1" wp14:anchorId="4AC53970" wp14:editId="109CC56B">
                <wp:simplePos x="0" y="0"/>
                <wp:positionH relativeFrom="column">
                  <wp:posOffset>704850</wp:posOffset>
                </wp:positionH>
                <wp:positionV relativeFrom="paragraph">
                  <wp:posOffset>179069</wp:posOffset>
                </wp:positionV>
                <wp:extent cx="552450" cy="1419225"/>
                <wp:effectExtent l="19050" t="38100" r="57150" b="9525"/>
                <wp:wrapNone/>
                <wp:docPr id="42657973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419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DBD8" id="Straight Arrow Connector 9" o:spid="_x0000_s1026" type="#_x0000_t32" style="position:absolute;margin-left:55.5pt;margin-top:14.1pt;width:43.5pt;height:111.75pt;flip:y;z-index:25185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975" behindDoc="0" locked="0" layoutInCell="1" allowOverlap="1" wp14:anchorId="1667B391" wp14:editId="6EE82888">
                <wp:simplePos x="0" y="0"/>
                <wp:positionH relativeFrom="column">
                  <wp:posOffset>1143000</wp:posOffset>
                </wp:positionH>
                <wp:positionV relativeFrom="paragraph">
                  <wp:posOffset>74295</wp:posOffset>
                </wp:positionV>
                <wp:extent cx="276225" cy="219075"/>
                <wp:effectExtent l="19050" t="19050" r="28575" b="28575"/>
                <wp:wrapNone/>
                <wp:docPr id="1520634211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A59AA" id="Oval 5" o:spid="_x0000_s1026" style="position:absolute;margin-left:90pt;margin-top:5.85pt;width:21.75pt;height:17.25pt;z-index:25185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979EA8E" wp14:editId="03F66D38">
                <wp:simplePos x="0" y="0"/>
                <wp:positionH relativeFrom="column">
                  <wp:posOffset>2390775</wp:posOffset>
                </wp:positionH>
                <wp:positionV relativeFrom="paragraph">
                  <wp:posOffset>55245</wp:posOffset>
                </wp:positionV>
                <wp:extent cx="276225" cy="209550"/>
                <wp:effectExtent l="19050" t="19050" r="28575" b="19050"/>
                <wp:wrapNone/>
                <wp:docPr id="1901553072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F0386" id="Oval 5" o:spid="_x0000_s1026" style="position:absolute;margin-left:188.25pt;margin-top:4.35pt;width:21.75pt;height:16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" filled="f" strokecolor="red" strokeweight="3pt">
                <v:stroke joinstyle="miter"/>
              </v:oval>
            </w:pict>
          </mc:Fallback>
        </mc:AlternateContent>
      </w: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5231" behindDoc="0" locked="0" layoutInCell="1" allowOverlap="1" wp14:anchorId="319AAAD2" wp14:editId="66E97D19">
                <wp:simplePos x="0" y="0"/>
                <wp:positionH relativeFrom="margin">
                  <wp:posOffset>590550</wp:posOffset>
                </wp:positionH>
                <wp:positionV relativeFrom="paragraph">
                  <wp:posOffset>1541145</wp:posOffset>
                </wp:positionV>
                <wp:extent cx="1933575" cy="257175"/>
                <wp:effectExtent l="0" t="0" r="28575" b="28575"/>
                <wp:wrapNone/>
                <wp:docPr id="437756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3F8C7" w14:textId="64936A23" w:rsidR="00C05399" w:rsidRPr="00E013E9" w:rsidRDefault="00143FEE" w:rsidP="00C053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Back Ceiling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Speackers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AAAD2" id="_x0000_s1033" type="#_x0000_t202" style="position:absolute;left:0;text-align:left;margin-left:46.5pt;margin-top:121.35pt;width:152.25pt;height:20.25pt;z-index:2518552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">
                <v:textbox>
                  <w:txbxContent>
                    <w:p w14:paraId="3103F8C7" w14:textId="64936A23" w:rsidR="00C05399" w:rsidRPr="00E013E9" w:rsidRDefault="00143FEE" w:rsidP="00C0539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Back Ceiling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Speackers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43FEE">
        <w:rPr>
          <w:noProof/>
          <w:sz w:val="24"/>
          <w:szCs w:val="24"/>
        </w:rPr>
        <w:drawing>
          <wp:inline distT="0" distB="0" distL="0" distR="0" wp14:anchorId="24CE15F9" wp14:editId="5FD1251C">
            <wp:extent cx="2819400" cy="2114550"/>
            <wp:effectExtent l="0" t="0" r="0" b="0"/>
            <wp:docPr id="259370622" name="Picture 37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70622" name="Picture 37" descr="A room with tables and chair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319" cy="212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ED7DE0F" wp14:editId="6A371FF0">
            <wp:extent cx="2809875" cy="2107406"/>
            <wp:effectExtent l="0" t="0" r="0" b="7620"/>
            <wp:docPr id="487836872" name="Picture 38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36872" name="Picture 38" descr="A room with tables and chairs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937" cy="211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7FE6" w14:textId="781D58E6" w:rsidR="008819DD" w:rsidRDefault="00FC671E" w:rsidP="00CC2D6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Ceiling mounted speakers </w:t>
      </w:r>
      <w:proofErr w:type="gramStart"/>
      <w:r>
        <w:rPr>
          <w:sz w:val="24"/>
          <w:szCs w:val="24"/>
        </w:rPr>
        <w:t>are located in</w:t>
      </w:r>
      <w:proofErr w:type="gramEnd"/>
      <w:r>
        <w:rPr>
          <w:sz w:val="24"/>
          <w:szCs w:val="24"/>
        </w:rPr>
        <w:t xml:space="preserve"> the front and back of the classroom.</w:t>
      </w:r>
    </w:p>
    <w:p w14:paraId="481FD664" w14:textId="108B0A15" w:rsidR="00DC2FCC" w:rsidRDefault="00DC2FCC" w:rsidP="00CC2D68">
      <w:pPr>
        <w:jc w:val="center"/>
        <w:rPr>
          <w:sz w:val="24"/>
          <w:szCs w:val="24"/>
        </w:rPr>
      </w:pPr>
    </w:p>
    <w:p w14:paraId="58B8CA68" w14:textId="65FF90AC" w:rsidR="0076786A" w:rsidRDefault="00B2760F" w:rsidP="00550DB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14:paraId="6D55676D" w14:textId="063F45F6" w:rsidR="00924F6A" w:rsidRDefault="00924F6A" w:rsidP="004B5DBA">
      <w:pPr>
        <w:tabs>
          <w:tab w:val="left" w:pos="2715"/>
          <w:tab w:val="center" w:pos="4680"/>
        </w:tabs>
        <w:jc w:val="center"/>
        <w:rPr>
          <w:noProof/>
          <w:sz w:val="24"/>
          <w:szCs w:val="24"/>
        </w:rPr>
      </w:pPr>
    </w:p>
    <w:sectPr w:rsidR="00924F6A" w:rsidSect="00B92000">
      <w:footerReference w:type="default" r:id="rId21"/>
      <w:headerReference w:type="first" r:id="rId22"/>
      <w:footerReference w:type="first" r:id="rId23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72BA5" w14:textId="77777777" w:rsidR="001E695E" w:rsidRDefault="001E695E" w:rsidP="003C25DF">
      <w:r>
        <w:separator/>
      </w:r>
    </w:p>
  </w:endnote>
  <w:endnote w:type="continuationSeparator" w:id="0">
    <w:p w14:paraId="45A53276" w14:textId="77777777" w:rsidR="001E695E" w:rsidRDefault="001E695E" w:rsidP="003C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D17F" w14:textId="77777777" w:rsidR="00FE2062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>
      <w:rPr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  <w:r w:rsidR="00B04487">
      <w:rPr>
        <w:b/>
        <w:noProof/>
        <w:color w:val="5A90C6"/>
      </w:rPr>
      <w:drawing>
        <wp:anchor distT="0" distB="0" distL="114300" distR="114300" simplePos="0" relativeHeight="251661312" behindDoc="0" locked="0" layoutInCell="1" allowOverlap="1" wp14:anchorId="65F4CFA8" wp14:editId="7BCF415C">
          <wp:simplePos x="0" y="0"/>
          <wp:positionH relativeFrom="column">
            <wp:posOffset>5743575</wp:posOffset>
          </wp:positionH>
          <wp:positionV relativeFrom="page">
            <wp:posOffset>8919845</wp:posOffset>
          </wp:positionV>
          <wp:extent cx="719455" cy="7194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383A" w:rsidRPr="00525C7E">
      <w:rPr>
        <w:b/>
        <w:noProof/>
        <w:color w:val="5A90C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90B64C0" wp14:editId="2524FD2F">
              <wp:simplePos x="0" y="0"/>
              <wp:positionH relativeFrom="column">
                <wp:posOffset>-1106170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91F784" id="Rectangle 2" o:spid="_x0000_s1026" style="position:absolute;margin-left:-87.1pt;margin-top:767.5pt;width:641.5pt;height:39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" fillcolor="#d69a2d" stroked="f" strokeweight="1pt"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AEEC3" w14:textId="77777777" w:rsidR="00D62A66" w:rsidRPr="00D62A66" w:rsidRDefault="004A39AD">
    <w:pPr>
      <w:pStyle w:val="Footer"/>
      <w:rPr>
        <w:color w:val="FFFFFF" w:themeColor="background1"/>
      </w:rPr>
    </w:pPr>
    <w:r w:rsidRPr="00D62A66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D10F80" wp14:editId="084C9D36">
              <wp:simplePos x="0" y="0"/>
              <wp:positionH relativeFrom="column">
                <wp:posOffset>-1104900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C53525" id="Rectangle 4" o:spid="_x0000_s1026" style="position:absolute;margin-left:-87pt;margin-top:767.5pt;width:641.5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" fillcolor="#d69a2d" stroked="f" strokeweight="1pt">
              <w10:wrap anchory="page"/>
            </v:rect>
          </w:pict>
        </mc:Fallback>
      </mc:AlternateContent>
    </w:r>
    <w:r w:rsidR="00D62A66" w:rsidRPr="00D62A66">
      <w:rPr>
        <w:color w:val="FFFFFF" w:themeColor="background1"/>
      </w:rPr>
      <w:t>.</w:t>
    </w:r>
  </w:p>
  <w:p w14:paraId="1F9670A1" w14:textId="77777777" w:rsidR="00D62A66" w:rsidRPr="00D62A66" w:rsidRDefault="00D62A66">
    <w:pPr>
      <w:pStyle w:val="Foo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696B9665" w14:textId="77777777" w:rsidR="00D62A66" w:rsidRPr="00D62A66" w:rsidRDefault="00D62A66" w:rsidP="00F012B5">
    <w:pPr>
      <w:pStyle w:val="Footer"/>
      <w:jc w:val="cen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5F758C96" w14:textId="77777777" w:rsidR="00D62A66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 w:rsidRPr="00DF147B">
      <w:rPr>
        <w:b/>
        <w:bCs/>
        <w:noProof/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</w:p>
  <w:p w14:paraId="3B9F45E9" w14:textId="77777777" w:rsidR="00D62A66" w:rsidRDefault="00D62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28CB6" w14:textId="77777777" w:rsidR="001E695E" w:rsidRDefault="001E695E" w:rsidP="003C25DF">
      <w:r>
        <w:separator/>
      </w:r>
    </w:p>
  </w:footnote>
  <w:footnote w:type="continuationSeparator" w:id="0">
    <w:p w14:paraId="64378D16" w14:textId="77777777" w:rsidR="001E695E" w:rsidRDefault="001E695E" w:rsidP="003C2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CD9F" w14:textId="77777777" w:rsidR="00381024" w:rsidRDefault="004A39AD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711A8FA" wp14:editId="1B8C3B71">
          <wp:simplePos x="0" y="0"/>
          <wp:positionH relativeFrom="page">
            <wp:posOffset>420116</wp:posOffset>
          </wp:positionH>
          <wp:positionV relativeFrom="page">
            <wp:posOffset>61925</wp:posOffset>
          </wp:positionV>
          <wp:extent cx="2494483" cy="1481100"/>
          <wp:effectExtent l="0" t="0" r="0" b="0"/>
          <wp:wrapTopAndBottom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ST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483" cy="14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0A6BE5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916813261" o:spid="_x0000_i1025" type="#_x0000_t75" style="width:202.8pt;height:162.6pt;visibility:visible;mso-wrap-style:square">
            <v:imagedata r:id="rId1" o:title=""/>
          </v:shape>
        </w:pict>
      </mc:Choice>
      <mc:Fallback>
        <w:drawing>
          <wp:inline distT="0" distB="0" distL="0" distR="0" wp14:anchorId="321A9449" wp14:editId="321A944A">
            <wp:extent cx="2575560" cy="2065020"/>
            <wp:effectExtent l="0" t="0" r="0" b="0"/>
            <wp:docPr id="1916813261" name="Picture 191681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2BCFC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F6DAD"/>
    <w:multiLevelType w:val="hybridMultilevel"/>
    <w:tmpl w:val="5F800EEC"/>
    <w:lvl w:ilvl="0" w:tplc="8FF08C2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56A09"/>
    <w:multiLevelType w:val="hybridMultilevel"/>
    <w:tmpl w:val="727EB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C1720"/>
    <w:multiLevelType w:val="hybridMultilevel"/>
    <w:tmpl w:val="A6B283EC"/>
    <w:lvl w:ilvl="0" w:tplc="78D6188A">
      <w:start w:val="1"/>
      <w:numFmt w:val="bullet"/>
      <w:pStyle w:val="LeafBulletLis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21941"/>
    <w:multiLevelType w:val="hybridMultilevel"/>
    <w:tmpl w:val="AC20F7B2"/>
    <w:lvl w:ilvl="0" w:tplc="0994D4DE">
      <w:start w:val="1"/>
      <w:numFmt w:val="bullet"/>
      <w:pStyle w:val="GreenBulletLevel1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75B32"/>
    <w:multiLevelType w:val="hybridMultilevel"/>
    <w:tmpl w:val="AE2688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6045F6"/>
    <w:multiLevelType w:val="hybridMultilevel"/>
    <w:tmpl w:val="8C5295C8"/>
    <w:lvl w:ilvl="0" w:tplc="C92EA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B3928706">
      <w:start w:val="1"/>
      <w:numFmt w:val="bullet"/>
      <w:pStyle w:val="GreenBulletLevel2"/>
      <w:lvlText w:val="o"/>
      <w:lvlJc w:val="left"/>
      <w:pPr>
        <w:ind w:left="1440" w:hanging="360"/>
      </w:pPr>
      <w:rPr>
        <w:rFonts w:ascii="Courier New" w:hAnsi="Courier New" w:hint="default"/>
        <w:color w:val="4AAF4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91A0B"/>
    <w:multiLevelType w:val="hybridMultilevel"/>
    <w:tmpl w:val="9C66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A2E75"/>
    <w:multiLevelType w:val="hybridMultilevel"/>
    <w:tmpl w:val="D364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20903">
    <w:abstractNumId w:val="0"/>
  </w:num>
  <w:num w:numId="2" w16cid:durableId="1734353633">
    <w:abstractNumId w:val="8"/>
  </w:num>
  <w:num w:numId="3" w16cid:durableId="1218273621">
    <w:abstractNumId w:val="4"/>
  </w:num>
  <w:num w:numId="4" w16cid:durableId="965503294">
    <w:abstractNumId w:val="6"/>
  </w:num>
  <w:num w:numId="5" w16cid:durableId="1857883326">
    <w:abstractNumId w:val="3"/>
  </w:num>
  <w:num w:numId="6" w16cid:durableId="1572614012">
    <w:abstractNumId w:val="1"/>
  </w:num>
  <w:num w:numId="7" w16cid:durableId="417216666">
    <w:abstractNumId w:val="7"/>
  </w:num>
  <w:num w:numId="8" w16cid:durableId="1715277175">
    <w:abstractNumId w:val="5"/>
  </w:num>
  <w:num w:numId="9" w16cid:durableId="1114135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F3"/>
    <w:rsid w:val="0004567E"/>
    <w:rsid w:val="00066FA2"/>
    <w:rsid w:val="00072969"/>
    <w:rsid w:val="000A1C23"/>
    <w:rsid w:val="000A75FE"/>
    <w:rsid w:val="000B6518"/>
    <w:rsid w:val="000C465A"/>
    <w:rsid w:val="000F6BAE"/>
    <w:rsid w:val="001027BD"/>
    <w:rsid w:val="001401A8"/>
    <w:rsid w:val="00141EDB"/>
    <w:rsid w:val="00143FEE"/>
    <w:rsid w:val="00174E79"/>
    <w:rsid w:val="001A05F7"/>
    <w:rsid w:val="001D1345"/>
    <w:rsid w:val="001D22C6"/>
    <w:rsid w:val="001E695E"/>
    <w:rsid w:val="001F75A7"/>
    <w:rsid w:val="002156F7"/>
    <w:rsid w:val="00262BE9"/>
    <w:rsid w:val="0027513F"/>
    <w:rsid w:val="002A585E"/>
    <w:rsid w:val="002E4C07"/>
    <w:rsid w:val="002E4F97"/>
    <w:rsid w:val="00303D59"/>
    <w:rsid w:val="003151F3"/>
    <w:rsid w:val="0031681B"/>
    <w:rsid w:val="003319BC"/>
    <w:rsid w:val="00381024"/>
    <w:rsid w:val="003C25DF"/>
    <w:rsid w:val="003C67AA"/>
    <w:rsid w:val="003D31B8"/>
    <w:rsid w:val="003D3687"/>
    <w:rsid w:val="003D7402"/>
    <w:rsid w:val="0040383A"/>
    <w:rsid w:val="00415AE9"/>
    <w:rsid w:val="0041716D"/>
    <w:rsid w:val="0044735E"/>
    <w:rsid w:val="00472F67"/>
    <w:rsid w:val="00473833"/>
    <w:rsid w:val="00474F0D"/>
    <w:rsid w:val="004A39AD"/>
    <w:rsid w:val="004B5DBA"/>
    <w:rsid w:val="004F2FFC"/>
    <w:rsid w:val="00525C7E"/>
    <w:rsid w:val="00550DBB"/>
    <w:rsid w:val="00554063"/>
    <w:rsid w:val="005604F3"/>
    <w:rsid w:val="00560BC5"/>
    <w:rsid w:val="0059188C"/>
    <w:rsid w:val="005B638B"/>
    <w:rsid w:val="005C50BE"/>
    <w:rsid w:val="005D1099"/>
    <w:rsid w:val="005E355B"/>
    <w:rsid w:val="005E432C"/>
    <w:rsid w:val="005F2513"/>
    <w:rsid w:val="00647E76"/>
    <w:rsid w:val="00657FA8"/>
    <w:rsid w:val="006633F3"/>
    <w:rsid w:val="006705E6"/>
    <w:rsid w:val="006B02CF"/>
    <w:rsid w:val="006F3AF6"/>
    <w:rsid w:val="0072115D"/>
    <w:rsid w:val="007420D4"/>
    <w:rsid w:val="00747004"/>
    <w:rsid w:val="0076786A"/>
    <w:rsid w:val="00785826"/>
    <w:rsid w:val="007A04B2"/>
    <w:rsid w:val="007B661D"/>
    <w:rsid w:val="007B733F"/>
    <w:rsid w:val="007D1AD5"/>
    <w:rsid w:val="007F0961"/>
    <w:rsid w:val="00862623"/>
    <w:rsid w:val="008819DD"/>
    <w:rsid w:val="008A6A52"/>
    <w:rsid w:val="008B231C"/>
    <w:rsid w:val="008B3DF7"/>
    <w:rsid w:val="00924F6A"/>
    <w:rsid w:val="009671BD"/>
    <w:rsid w:val="00977E00"/>
    <w:rsid w:val="009B3E7B"/>
    <w:rsid w:val="009B536F"/>
    <w:rsid w:val="009E1C03"/>
    <w:rsid w:val="00A64AD7"/>
    <w:rsid w:val="00A6630D"/>
    <w:rsid w:val="00A800F4"/>
    <w:rsid w:val="00AD5389"/>
    <w:rsid w:val="00B04487"/>
    <w:rsid w:val="00B169C6"/>
    <w:rsid w:val="00B21C9B"/>
    <w:rsid w:val="00B2760F"/>
    <w:rsid w:val="00B33A5A"/>
    <w:rsid w:val="00B4726A"/>
    <w:rsid w:val="00B800BF"/>
    <w:rsid w:val="00B92000"/>
    <w:rsid w:val="00BB5E77"/>
    <w:rsid w:val="00BD7A4C"/>
    <w:rsid w:val="00C05399"/>
    <w:rsid w:val="00C16DE5"/>
    <w:rsid w:val="00C54BB1"/>
    <w:rsid w:val="00CA7BB8"/>
    <w:rsid w:val="00CC2D68"/>
    <w:rsid w:val="00CE29CF"/>
    <w:rsid w:val="00CF5EB1"/>
    <w:rsid w:val="00D15AA1"/>
    <w:rsid w:val="00D15CE8"/>
    <w:rsid w:val="00D352BF"/>
    <w:rsid w:val="00D567FE"/>
    <w:rsid w:val="00D62A66"/>
    <w:rsid w:val="00DC2FCC"/>
    <w:rsid w:val="00DC38E3"/>
    <w:rsid w:val="00DD0353"/>
    <w:rsid w:val="00DF13A3"/>
    <w:rsid w:val="00DF147B"/>
    <w:rsid w:val="00DF1DA4"/>
    <w:rsid w:val="00DF63AE"/>
    <w:rsid w:val="00E013E9"/>
    <w:rsid w:val="00E126BD"/>
    <w:rsid w:val="00E2014D"/>
    <w:rsid w:val="00E27F1F"/>
    <w:rsid w:val="00E45763"/>
    <w:rsid w:val="00E6784F"/>
    <w:rsid w:val="00E72111"/>
    <w:rsid w:val="00E728AC"/>
    <w:rsid w:val="00E807A5"/>
    <w:rsid w:val="00E82BA4"/>
    <w:rsid w:val="00E83F50"/>
    <w:rsid w:val="00EA0615"/>
    <w:rsid w:val="00EC1EE2"/>
    <w:rsid w:val="00EC25D0"/>
    <w:rsid w:val="00EF6CEE"/>
    <w:rsid w:val="00F012B5"/>
    <w:rsid w:val="00F019F6"/>
    <w:rsid w:val="00F13CD2"/>
    <w:rsid w:val="00F407F6"/>
    <w:rsid w:val="00F57DFA"/>
    <w:rsid w:val="00F829C2"/>
    <w:rsid w:val="00FC671E"/>
    <w:rsid w:val="00FE0DCC"/>
    <w:rsid w:val="00FE2062"/>
    <w:rsid w:val="00FE337F"/>
    <w:rsid w:val="4CA4BA73"/>
    <w:rsid w:val="573C58E2"/>
    <w:rsid w:val="6C24B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2F75A2"/>
  <w15:chartTrackingRefBased/>
  <w15:docId w15:val="{51ACC513-B93D-4F93-825F-0FE1BBE90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487"/>
    <w:rPr>
      <w:rFonts w:ascii="Century Gothic" w:hAnsi="Century Gothic"/>
      <w:sz w:val="20"/>
    </w:rPr>
  </w:style>
  <w:style w:type="paragraph" w:styleId="Heading1">
    <w:name w:val="heading 1"/>
    <w:aliases w:val="Primary Headline"/>
    <w:next w:val="Normal"/>
    <w:link w:val="Heading1Char"/>
    <w:qFormat/>
    <w:rsid w:val="005E355B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color w:val="5A90C6"/>
      <w:sz w:val="32"/>
      <w:szCs w:val="32"/>
    </w:rPr>
  </w:style>
  <w:style w:type="paragraph" w:styleId="Heading2">
    <w:name w:val="heading 2"/>
    <w:aliases w:val="Primary Subheader / Callout Font"/>
    <w:next w:val="Normal"/>
    <w:link w:val="Heading2Char"/>
    <w:uiPriority w:val="9"/>
    <w:unhideWhenUsed/>
    <w:qFormat/>
    <w:rsid w:val="005E355B"/>
    <w:pPr>
      <w:keepNext/>
      <w:keepLines/>
      <w:spacing w:before="40" w:after="0"/>
      <w:outlineLvl w:val="1"/>
    </w:pPr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62"/>
  </w:style>
  <w:style w:type="paragraph" w:styleId="Footer">
    <w:name w:val="footer"/>
    <w:basedOn w:val="Normal"/>
    <w:link w:val="Foot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62"/>
  </w:style>
  <w:style w:type="paragraph" w:styleId="NoSpacing">
    <w:name w:val="No Spacing"/>
    <w:basedOn w:val="Normal"/>
    <w:link w:val="NoSpacingChar"/>
    <w:uiPriority w:val="1"/>
    <w:qFormat/>
    <w:rsid w:val="003C25DF"/>
    <w:pPr>
      <w:spacing w:after="0" w:line="240" w:lineRule="auto"/>
    </w:pPr>
  </w:style>
  <w:style w:type="character" w:customStyle="1" w:styleId="Heading1Char">
    <w:name w:val="Heading 1 Char"/>
    <w:aliases w:val="Primary Headline Char"/>
    <w:basedOn w:val="DefaultParagraphFont"/>
    <w:link w:val="Heading1"/>
    <w:rsid w:val="00B04487"/>
    <w:rPr>
      <w:rFonts w:ascii="Times New Roman" w:eastAsiaTheme="majorEastAsia" w:hAnsi="Times New Roman" w:cs="Times New Roman"/>
      <w:color w:val="5A90C6"/>
      <w:sz w:val="32"/>
      <w:szCs w:val="32"/>
    </w:rPr>
  </w:style>
  <w:style w:type="character" w:customStyle="1" w:styleId="Heading2Char">
    <w:name w:val="Heading 2 Char"/>
    <w:aliases w:val="Primary Subheader / Callout Font Char"/>
    <w:basedOn w:val="DefaultParagraphFont"/>
    <w:link w:val="Heading2"/>
    <w:uiPriority w:val="9"/>
    <w:rsid w:val="005E355B"/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B92000"/>
    <w:pPr>
      <w:spacing w:line="240" w:lineRule="auto"/>
      <w:jc w:val="center"/>
    </w:pPr>
    <w:rPr>
      <w:rFonts w:ascii="Times New Roman" w:hAnsi="Times New Roman" w:cs="Times New Roman"/>
      <w:noProof/>
      <w:color w:val="003C7C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92000"/>
    <w:rPr>
      <w:rFonts w:ascii="Times New Roman" w:hAnsi="Times New Roman" w:cs="Times New Roman"/>
      <w:noProof/>
      <w:color w:val="003C7C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352BF"/>
    <w:pPr>
      <w:spacing w:line="259" w:lineRule="auto"/>
    </w:pPr>
    <w:rPr>
      <w:rFonts w:ascii="Century Gothic" w:hAnsi="Century Gothic"/>
      <w:b/>
      <w:color w:val="5A90C6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52BF"/>
    <w:rPr>
      <w:rFonts w:ascii="Century Gothic" w:hAnsi="Century Gothic" w:cstheme="majorBidi"/>
      <w:b/>
      <w:noProof/>
      <w:color w:val="5A90C6"/>
      <w:sz w:val="24"/>
      <w:szCs w:val="24"/>
    </w:rPr>
  </w:style>
  <w:style w:type="character" w:styleId="Strong">
    <w:name w:val="Strong"/>
    <w:uiPriority w:val="22"/>
    <w:rsid w:val="003C67AA"/>
    <w:rPr>
      <w:b/>
      <w:bCs/>
    </w:rPr>
  </w:style>
  <w:style w:type="character" w:styleId="IntenseEmphasis">
    <w:name w:val="Intense Emphasis"/>
    <w:uiPriority w:val="21"/>
    <w:rsid w:val="00D352BF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rsid w:val="00D352BF"/>
    <w:rPr>
      <w:rFonts w:ascii="Century Gothic" w:hAnsi="Century Gothic"/>
      <w:b/>
      <w:bCs/>
      <w:i w:val="0"/>
      <w:caps w:val="0"/>
      <w:smallCaps/>
      <w:color w:val="4472C4" w:themeColor="accent1"/>
      <w:spacing w:val="0"/>
    </w:rPr>
  </w:style>
  <w:style w:type="paragraph" w:customStyle="1" w:styleId="FooterAddress">
    <w:name w:val="Footer Address"/>
    <w:basedOn w:val="NoSpacing"/>
    <w:link w:val="FooterAddressChar"/>
    <w:uiPriority w:val="2"/>
    <w:qFormat/>
    <w:rsid w:val="00B169C6"/>
    <w:pPr>
      <w:jc w:val="right"/>
    </w:pPr>
    <w:rPr>
      <w:color w:val="4D5149"/>
      <w:sz w:val="18"/>
      <w:szCs w:val="18"/>
    </w:rPr>
  </w:style>
  <w:style w:type="paragraph" w:customStyle="1" w:styleId="FooterServiceAreaDivision">
    <w:name w:val="Footer Service Area / Division"/>
    <w:basedOn w:val="NoSpacing"/>
    <w:link w:val="FooterServiceAreaDivisionChar"/>
    <w:uiPriority w:val="2"/>
    <w:qFormat/>
    <w:rsid w:val="00B169C6"/>
    <w:pPr>
      <w:jc w:val="right"/>
    </w:pPr>
    <w:rPr>
      <w:rFonts w:cs="Times New Roman"/>
      <w:b/>
      <w:color w:val="003C7C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B169C6"/>
    <w:rPr>
      <w:rFonts w:ascii="Times New Roman" w:hAnsi="Times New Roman"/>
    </w:rPr>
  </w:style>
  <w:style w:type="character" w:customStyle="1" w:styleId="FooterAddressChar">
    <w:name w:val="Footer Address Char"/>
    <w:basedOn w:val="NoSpacingChar"/>
    <w:link w:val="FooterAddress"/>
    <w:uiPriority w:val="2"/>
    <w:rsid w:val="00B04487"/>
    <w:rPr>
      <w:rFonts w:ascii="Century Gothic" w:hAnsi="Century Gothic"/>
      <w:color w:val="4D5149"/>
      <w:sz w:val="18"/>
      <w:szCs w:val="18"/>
    </w:rPr>
  </w:style>
  <w:style w:type="paragraph" w:customStyle="1" w:styleId="FooterWebAddress">
    <w:name w:val="Footer Web Address"/>
    <w:basedOn w:val="NoSpacing"/>
    <w:link w:val="FooterWebAddressChar"/>
    <w:uiPriority w:val="2"/>
    <w:qFormat/>
    <w:rsid w:val="00B169C6"/>
    <w:pPr>
      <w:jc w:val="right"/>
    </w:pPr>
    <w:rPr>
      <w:b/>
      <w:color w:val="5A90C6"/>
    </w:rPr>
  </w:style>
  <w:style w:type="character" w:customStyle="1" w:styleId="FooterServiceAreaDivisionChar">
    <w:name w:val="Footer Service Area / Division Char"/>
    <w:basedOn w:val="NoSpacingChar"/>
    <w:link w:val="FooterServiceAreaDivision"/>
    <w:uiPriority w:val="2"/>
    <w:rsid w:val="00B04487"/>
    <w:rPr>
      <w:rFonts w:ascii="Century Gothic" w:hAnsi="Century Gothic" w:cs="Times New Roman"/>
      <w:b/>
      <w:color w:val="003C7C"/>
      <w:sz w:val="20"/>
      <w:szCs w:val="20"/>
    </w:rPr>
  </w:style>
  <w:style w:type="character" w:customStyle="1" w:styleId="FooterWebAddressChar">
    <w:name w:val="Footer Web Address Char"/>
    <w:basedOn w:val="NoSpacingChar"/>
    <w:link w:val="FooterWebAddress"/>
    <w:uiPriority w:val="2"/>
    <w:rsid w:val="00B04487"/>
    <w:rPr>
      <w:rFonts w:ascii="Century Gothic" w:hAnsi="Century Gothic"/>
      <w:b/>
      <w:color w:val="5A90C6"/>
      <w:sz w:val="20"/>
    </w:rPr>
  </w:style>
  <w:style w:type="paragraph" w:customStyle="1" w:styleId="GreenBulletLevel1">
    <w:name w:val="Green Bullet Level 1"/>
    <w:basedOn w:val="ListBullet"/>
    <w:link w:val="GreenBulletLevel1Char"/>
    <w:uiPriority w:val="1"/>
    <w:qFormat/>
    <w:rsid w:val="00B04487"/>
    <w:pPr>
      <w:numPr>
        <w:numId w:val="3"/>
      </w:numPr>
    </w:pPr>
    <w:rPr>
      <w:noProof/>
      <w:szCs w:val="20"/>
    </w:rPr>
  </w:style>
  <w:style w:type="paragraph" w:customStyle="1" w:styleId="GreenBulletLevel2">
    <w:name w:val="Green Bullet Level 2"/>
    <w:basedOn w:val="GreenBulletLevel1"/>
    <w:link w:val="GreenBulletLevel2Char"/>
    <w:uiPriority w:val="1"/>
    <w:qFormat/>
    <w:rsid w:val="005E355B"/>
    <w:pPr>
      <w:numPr>
        <w:ilvl w:val="1"/>
        <w:numId w:val="4"/>
      </w:numPr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5E355B"/>
    <w:pPr>
      <w:numPr>
        <w:numId w:val="1"/>
      </w:numPr>
      <w:contextualSpacing/>
    </w:p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5E355B"/>
    <w:rPr>
      <w:rFonts w:ascii="Century Gothic" w:hAnsi="Century Gothic"/>
      <w:sz w:val="20"/>
    </w:rPr>
  </w:style>
  <w:style w:type="character" w:customStyle="1" w:styleId="GreenBulletLevel1Char">
    <w:name w:val="Green Bullet Level 1 Char"/>
    <w:basedOn w:val="ListBulletChar"/>
    <w:link w:val="GreenBulletLevel1"/>
    <w:uiPriority w:val="1"/>
    <w:rsid w:val="00B04487"/>
    <w:rPr>
      <w:rFonts w:ascii="Century Gothic" w:hAnsi="Century Gothic"/>
      <w:noProof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E355B"/>
    <w:pPr>
      <w:ind w:left="720"/>
      <w:contextualSpacing/>
    </w:pPr>
  </w:style>
  <w:style w:type="character" w:customStyle="1" w:styleId="GreenBulletLevel2Char">
    <w:name w:val="Green Bullet Level 2 Char"/>
    <w:basedOn w:val="GreenBulletLevel1Char"/>
    <w:link w:val="GreenBulletLevel2"/>
    <w:uiPriority w:val="1"/>
    <w:rsid w:val="00B04487"/>
    <w:rPr>
      <w:rFonts w:ascii="Century Gothic" w:hAnsi="Century Gothic"/>
      <w:noProof/>
      <w:sz w:val="20"/>
      <w:szCs w:val="20"/>
    </w:rPr>
  </w:style>
  <w:style w:type="paragraph" w:customStyle="1" w:styleId="LeafBulletList">
    <w:name w:val="Leaf Bullet List"/>
    <w:basedOn w:val="ListParagraph"/>
    <w:link w:val="LeafBulletListChar"/>
    <w:uiPriority w:val="1"/>
    <w:qFormat/>
    <w:rsid w:val="005E355B"/>
    <w:pPr>
      <w:numPr>
        <w:numId w:val="5"/>
      </w:numPr>
      <w:spacing w:line="240" w:lineRule="auto"/>
      <w:contextualSpacing w:val="0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355B"/>
    <w:rPr>
      <w:rFonts w:ascii="Century Gothic" w:hAnsi="Century Gothic"/>
      <w:sz w:val="20"/>
    </w:rPr>
  </w:style>
  <w:style w:type="character" w:customStyle="1" w:styleId="LeafBulletListChar">
    <w:name w:val="Leaf Bullet List Char"/>
    <w:basedOn w:val="ListParagraphChar"/>
    <w:link w:val="LeafBulletList"/>
    <w:uiPriority w:val="1"/>
    <w:rsid w:val="00B04487"/>
    <w:rPr>
      <w:rFonts w:ascii="Century Gothic" w:hAnsi="Century Gothic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AD53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rphy\Downloads\UC%20General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96383b-966c-4574-b796-536515929aa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9ADBC2D729B4CBB43F7DB05036237" ma:contentTypeVersion="15" ma:contentTypeDescription="Create a new document." ma:contentTypeScope="" ma:versionID="cd67cb353f547c074c827676d95b85df">
  <xsd:schema xmlns:xsd="http://www.w3.org/2001/XMLSchema" xmlns:xs="http://www.w3.org/2001/XMLSchema" xmlns:p="http://schemas.microsoft.com/office/2006/metadata/properties" xmlns:ns3="5296383b-966c-4574-b796-536515929aa1" xmlns:ns4="32977569-d498-452a-9c2e-cb5639138f99" targetNamespace="http://schemas.microsoft.com/office/2006/metadata/properties" ma:root="true" ma:fieldsID="ba2cebff44fa00e6b76ad82c47d8e2c6" ns3:_="" ns4:_="">
    <xsd:import namespace="5296383b-966c-4574-b796-536515929aa1"/>
    <xsd:import namespace="32977569-d498-452a-9c2e-cb5639138f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6383b-966c-4574-b796-536515929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77569-d498-452a-9c2e-cb5639138f9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4C6B8F-71C4-4C6D-B170-E4C8C0291D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267363-7223-422E-9CA3-09495DDCAF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22726A-DE5D-4A88-889F-B8356E213CF1}">
  <ds:schemaRefs>
    <ds:schemaRef ds:uri="http://schemas.microsoft.com/office/2006/metadata/properties"/>
    <ds:schemaRef ds:uri="http://schemas.microsoft.com/office/infopath/2007/PartnerControls"/>
    <ds:schemaRef ds:uri="5296383b-966c-4574-b796-536515929aa1"/>
  </ds:schemaRefs>
</ds:datastoreItem>
</file>

<file path=customXml/itemProps4.xml><?xml version="1.0" encoding="utf-8"?>
<ds:datastoreItem xmlns:ds="http://schemas.openxmlformats.org/officeDocument/2006/customXml" ds:itemID="{D6A625B4-2757-43C2-8BA9-AA3AC999C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6383b-966c-4574-b796-536515929aa1"/>
    <ds:schemaRef ds:uri="32977569-d498-452a-9c2e-cb5639138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 General Document.dotx</Template>
  <TotalTime>10</TotalTime>
  <Pages>3</Pages>
  <Words>128</Words>
  <Characters>596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County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Murphy</dc:creator>
  <cp:keywords/>
  <dc:description/>
  <cp:lastModifiedBy>Christopher Mumpower</cp:lastModifiedBy>
  <cp:revision>2</cp:revision>
  <cp:lastPrinted>2024-11-06T16:58:00Z</cp:lastPrinted>
  <dcterms:created xsi:type="dcterms:W3CDTF">2025-06-16T15:32:00Z</dcterms:created>
  <dcterms:modified xsi:type="dcterms:W3CDTF">2025-06-16T15:32:00Z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2023-03-15T15:16:20Z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c9d42fa0-b999-4073-a2a6-25a5e1907c27</vt:lpwstr>
  </property>
  <property fmtid="{D5CDD505-2E9C-101B-9397-08002B2CF9AE}" pid="7" name="MSIP_Label_defa4170-0d19-0005-0004-bc88714345d2_ActionId">
    <vt:lpwstr>2057ceeb-2469-4e74-b538-3284ba45d203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d710dc130e4becfc2f48e2b11310956e7241f77405845447fea43849f3b84c7c</vt:lpwstr>
  </property>
  <property fmtid="{D5CDD505-2E9C-101B-9397-08002B2CF9AE}" pid="10" name="ContentTypeId">
    <vt:lpwstr>0x0101004609ADBC2D729B4CBB43F7DB05036237</vt:lpwstr>
  </property>
</Properties>
</file>