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292FE" w14:textId="6CBC5933" w:rsidR="005F2513" w:rsidRDefault="008B3DF7" w:rsidP="004B5DBA">
      <w:pPr>
        <w:pStyle w:val="Title"/>
        <w:ind w:firstLine="720"/>
      </w:pPr>
      <w:bookmarkStart w:id="0" w:name="_Hlk196306609"/>
      <w:bookmarkEnd w:id="0"/>
      <w:r>
        <w:t>Agricultural Center</w:t>
      </w:r>
      <w:r w:rsidR="005F2513">
        <w:t>:</w:t>
      </w:r>
    </w:p>
    <w:p w14:paraId="2D535788" w14:textId="6CB74E56" w:rsidR="005F2513" w:rsidRDefault="00496E5A" w:rsidP="004B5DBA">
      <w:pPr>
        <w:pStyle w:val="Title"/>
      </w:pPr>
      <w:r>
        <w:t xml:space="preserve">Kitchen </w:t>
      </w:r>
      <w:r w:rsidR="00F123FD">
        <w:t>1</w:t>
      </w:r>
      <w:r w:rsidR="008B3DF7">
        <w:t>6</w:t>
      </w:r>
      <w:r w:rsidR="00F123FD">
        <w:t>0</w:t>
      </w:r>
    </w:p>
    <w:p w14:paraId="551AFC2B" w14:textId="374EFE12" w:rsidR="00CC2D68" w:rsidRDefault="005F2513" w:rsidP="002751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Front of the room </w:t>
      </w:r>
    </w:p>
    <w:p w14:paraId="04CA4B66" w14:textId="753F35F5" w:rsidR="005F2513" w:rsidRDefault="00F123FD" w:rsidP="0027513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6942DF" wp14:editId="2F29906F">
            <wp:extent cx="1862138" cy="2482850"/>
            <wp:effectExtent l="0" t="0" r="5080" b="0"/>
            <wp:docPr id="1150376086" name="Picture 39" descr="A picture containing floor, indoor,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76086" name="Picture 39" descr="A picture containing floor, indoor, woo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588" cy="249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3E9">
        <w:rPr>
          <w:sz w:val="24"/>
          <w:szCs w:val="24"/>
        </w:rPr>
        <w:t xml:space="preserve"> </w:t>
      </w:r>
      <w:r w:rsidR="00232A8B">
        <w:rPr>
          <w:noProof/>
          <w:sz w:val="24"/>
          <w:szCs w:val="24"/>
        </w:rPr>
        <w:drawing>
          <wp:inline distT="0" distB="0" distL="0" distR="0" wp14:anchorId="1505F909" wp14:editId="5199FD73">
            <wp:extent cx="3295650" cy="2471737"/>
            <wp:effectExtent l="0" t="0" r="0" b="5080"/>
            <wp:docPr id="167683990" name="Picture 40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3990" name="Picture 40" descr="A room with tables and chai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935" cy="247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0BD9" w14:textId="1C4782EC" w:rsidR="00E013E9" w:rsidRDefault="00E013E9" w:rsidP="00CC2D68">
      <w:pPr>
        <w:jc w:val="center"/>
        <w:rPr>
          <w:sz w:val="24"/>
          <w:szCs w:val="24"/>
        </w:rPr>
      </w:pPr>
    </w:p>
    <w:p w14:paraId="7130384B" w14:textId="73DA4533" w:rsidR="008B3DF7" w:rsidRDefault="008B3DF7" w:rsidP="008B3DF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Power </w:t>
      </w:r>
      <w:r>
        <w:rPr>
          <w:sz w:val="24"/>
          <w:szCs w:val="24"/>
        </w:rPr>
        <w:t>“O</w:t>
      </w:r>
      <w:r>
        <w:rPr>
          <w:sz w:val="24"/>
          <w:szCs w:val="24"/>
        </w:rPr>
        <w:t>n</w:t>
      </w:r>
      <w:r>
        <w:rPr>
          <w:sz w:val="24"/>
          <w:szCs w:val="24"/>
        </w:rPr>
        <w:t>”</w:t>
      </w:r>
      <w:r>
        <w:rPr>
          <w:sz w:val="24"/>
          <w:szCs w:val="24"/>
        </w:rPr>
        <w:t xml:space="preserve"> the Control Wall Panel mounted at the front of the room; press the </w:t>
      </w:r>
      <w:proofErr w:type="gramStart"/>
      <w:r>
        <w:rPr>
          <w:sz w:val="24"/>
          <w:szCs w:val="24"/>
        </w:rPr>
        <w:t>On  button</w:t>
      </w:r>
      <w:proofErr w:type="gramEnd"/>
      <w:r>
        <w:rPr>
          <w:sz w:val="24"/>
          <w:szCs w:val="24"/>
        </w:rPr>
        <w:t xml:space="preserve"> in the Display section.</w:t>
      </w:r>
    </w:p>
    <w:p w14:paraId="668D2BD9" w14:textId="05E9205E" w:rsidR="008A6A52" w:rsidRDefault="009E13B5" w:rsidP="00CC2D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727424" behindDoc="0" locked="0" layoutInCell="1" allowOverlap="1" wp14:anchorId="106AA07E" wp14:editId="6AA74F26">
                <wp:simplePos x="0" y="0"/>
                <wp:positionH relativeFrom="column">
                  <wp:posOffset>1400176</wp:posOffset>
                </wp:positionH>
                <wp:positionV relativeFrom="paragraph">
                  <wp:posOffset>546100</wp:posOffset>
                </wp:positionV>
                <wp:extent cx="1104900" cy="190500"/>
                <wp:effectExtent l="19050" t="19050" r="19050" b="76200"/>
                <wp:wrapNone/>
                <wp:docPr id="84306993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90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C72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10.25pt;margin-top:43pt;width:87pt;height:15pt;z-index:250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752000" behindDoc="0" locked="0" layoutInCell="1" allowOverlap="1" wp14:anchorId="018EA725" wp14:editId="0976EB87">
                <wp:simplePos x="0" y="0"/>
                <wp:positionH relativeFrom="column">
                  <wp:posOffset>2362200</wp:posOffset>
                </wp:positionH>
                <wp:positionV relativeFrom="paragraph">
                  <wp:posOffset>552450</wp:posOffset>
                </wp:positionV>
                <wp:extent cx="438150" cy="323850"/>
                <wp:effectExtent l="19050" t="19050" r="19050" b="19050"/>
                <wp:wrapNone/>
                <wp:docPr id="1664652293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2C04B" id="Oval 38" o:spid="_x0000_s1026" style="position:absolute;margin-left:186pt;margin-top:43.5pt;width:34.5pt;height:25.5pt;z-index:2507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" filled="f" strokecolor="red" strokeweight="2.25pt">
                <v:stroke joinstyle="miter"/>
              </v:oval>
            </w:pict>
          </mc:Fallback>
        </mc:AlternateContent>
      </w:r>
      <w:r w:rsidR="008B3DF7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0739712" behindDoc="0" locked="0" layoutInCell="1" allowOverlap="1" wp14:anchorId="2522C048" wp14:editId="5754DC43">
                <wp:simplePos x="0" y="0"/>
                <wp:positionH relativeFrom="margin">
                  <wp:posOffset>237490</wp:posOffset>
                </wp:positionH>
                <wp:positionV relativeFrom="paragraph">
                  <wp:posOffset>344805</wp:posOffset>
                </wp:positionV>
                <wp:extent cx="1228725" cy="285750"/>
                <wp:effectExtent l="0" t="0" r="28575" b="19050"/>
                <wp:wrapNone/>
                <wp:docPr id="1302211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6E8FD" w14:textId="330BDBDF" w:rsidR="008A6A52" w:rsidRPr="00E013E9" w:rsidRDefault="008A6A52" w:rsidP="008A6A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System Power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2C0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7pt;margin-top:27.15pt;width:96.75pt;height:22.5pt;z-index:25073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">
                <v:textbox>
                  <w:txbxContent>
                    <w:p w14:paraId="0B26E8FD" w14:textId="330BDBDF" w:rsidR="008A6A52" w:rsidRPr="00E013E9" w:rsidRDefault="008A6A52" w:rsidP="008A6A5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System Power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F2F8C20" wp14:editId="2F946635">
            <wp:extent cx="1933575" cy="2533479"/>
            <wp:effectExtent l="0" t="0" r="0" b="635"/>
            <wp:docPr id="1883394943" name="Picture 42" descr="A picture containing text,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94943" name="Picture 42" descr="A picture containing text,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76" cy="254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DF7">
        <w:rPr>
          <w:sz w:val="24"/>
          <w:szCs w:val="24"/>
        </w:rPr>
        <w:t xml:space="preserve"> </w:t>
      </w:r>
    </w:p>
    <w:p w14:paraId="51862F9F" w14:textId="70FDD9E2" w:rsidR="00E6784F" w:rsidRDefault="00E6784F" w:rsidP="00E6784F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Use </w:t>
      </w:r>
      <w:r w:rsidR="002C5DEB">
        <w:rPr>
          <w:sz w:val="24"/>
          <w:szCs w:val="24"/>
        </w:rPr>
        <w:t xml:space="preserve">an </w:t>
      </w:r>
      <w:r>
        <w:rPr>
          <w:sz w:val="24"/>
          <w:szCs w:val="24"/>
        </w:rPr>
        <w:t xml:space="preserve">HDMI cable </w:t>
      </w:r>
      <w:r w:rsidR="00003EE5">
        <w:rPr>
          <w:sz w:val="24"/>
          <w:szCs w:val="24"/>
        </w:rPr>
        <w:t>to</w:t>
      </w:r>
      <w:r>
        <w:rPr>
          <w:sz w:val="24"/>
          <w:szCs w:val="24"/>
        </w:rPr>
        <w:t xml:space="preserve"> connect to the HDMI Input</w:t>
      </w:r>
      <w:r w:rsidR="00914993">
        <w:rPr>
          <w:sz w:val="24"/>
          <w:szCs w:val="24"/>
        </w:rPr>
        <w:t>. Once the HDMI is connected to the wall input and the laptop HDMI output</w:t>
      </w:r>
      <w:r w:rsidR="00A14682">
        <w:rPr>
          <w:sz w:val="24"/>
          <w:szCs w:val="24"/>
        </w:rPr>
        <w:t xml:space="preserve"> press the </w:t>
      </w:r>
      <w:r w:rsidR="00B8222B">
        <w:rPr>
          <w:sz w:val="24"/>
          <w:szCs w:val="24"/>
        </w:rPr>
        <w:t>“Laptop button" button.</w:t>
      </w:r>
    </w:p>
    <w:p w14:paraId="5E1A6A29" w14:textId="5275C09D" w:rsidR="00977E00" w:rsidRDefault="002C5DEB" w:rsidP="00E013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42304" behindDoc="0" locked="0" layoutInCell="1" allowOverlap="1" wp14:anchorId="07503211" wp14:editId="0A6B235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629221" cy="3444875"/>
            <wp:effectExtent l="0" t="0" r="0" b="3175"/>
            <wp:wrapNone/>
            <wp:docPr id="1798920576" name="Picture 43" descr="A picture containing text,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20576" name="Picture 43" descr="A picture containing text,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21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46955" w14:textId="3B816D48" w:rsidR="00977E00" w:rsidRDefault="00977E00" w:rsidP="00E013E9">
      <w:pPr>
        <w:jc w:val="center"/>
        <w:rPr>
          <w:sz w:val="24"/>
          <w:szCs w:val="24"/>
        </w:rPr>
      </w:pPr>
    </w:p>
    <w:p w14:paraId="6C0D21CC" w14:textId="584040E3" w:rsidR="00977E00" w:rsidRDefault="00B8222B" w:rsidP="00E013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AD55A7F" wp14:editId="60A38435">
                <wp:simplePos x="0" y="0"/>
                <wp:positionH relativeFrom="column">
                  <wp:posOffset>3307080</wp:posOffset>
                </wp:positionH>
                <wp:positionV relativeFrom="paragraph">
                  <wp:posOffset>358775</wp:posOffset>
                </wp:positionV>
                <wp:extent cx="978535" cy="714375"/>
                <wp:effectExtent l="38100" t="38100" r="12065" b="28575"/>
                <wp:wrapNone/>
                <wp:docPr id="1568947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8535" cy="7143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BA538" id="Straight Arrow Connector 9" o:spid="_x0000_s1026" type="#_x0000_t32" style="position:absolute;margin-left:260.4pt;margin-top:28.25pt;width:77.05pt;height:56.25pt;flip:x y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4BB21B51" wp14:editId="513E5DDB">
                <wp:simplePos x="0" y="0"/>
                <wp:positionH relativeFrom="column">
                  <wp:posOffset>3060065</wp:posOffset>
                </wp:positionH>
                <wp:positionV relativeFrom="paragraph">
                  <wp:posOffset>149225</wp:posOffset>
                </wp:positionV>
                <wp:extent cx="447675" cy="390525"/>
                <wp:effectExtent l="19050" t="19050" r="28575" b="28575"/>
                <wp:wrapNone/>
                <wp:docPr id="1018437824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D3C61" id="Oval 38" o:spid="_x0000_s1026" style="position:absolute;margin-left:240.95pt;margin-top:11.75pt;width:35.25pt;height:30.7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</w:p>
    <w:p w14:paraId="0605E20B" w14:textId="7ED8329A" w:rsidR="00977E00" w:rsidRDefault="00977E00" w:rsidP="00E013E9">
      <w:pPr>
        <w:jc w:val="center"/>
        <w:rPr>
          <w:sz w:val="24"/>
          <w:szCs w:val="24"/>
        </w:rPr>
      </w:pPr>
    </w:p>
    <w:p w14:paraId="56555600" w14:textId="34062B44" w:rsidR="00977E00" w:rsidRDefault="00882C97" w:rsidP="00E013E9">
      <w:pPr>
        <w:jc w:val="center"/>
        <w:rPr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649472" behindDoc="0" locked="0" layoutInCell="1" allowOverlap="1" wp14:anchorId="0AC9BF04" wp14:editId="0C7ADF25">
                <wp:simplePos x="0" y="0"/>
                <wp:positionH relativeFrom="margin">
                  <wp:posOffset>3990976</wp:posOffset>
                </wp:positionH>
                <wp:positionV relativeFrom="paragraph">
                  <wp:posOffset>292100</wp:posOffset>
                </wp:positionV>
                <wp:extent cx="1524000" cy="276225"/>
                <wp:effectExtent l="0" t="0" r="19050" b="28575"/>
                <wp:wrapNone/>
                <wp:docPr id="1166652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3B9DA" w14:textId="710F2C3C" w:rsidR="00B8222B" w:rsidRPr="00E013E9" w:rsidRDefault="00401A21" w:rsidP="00B8222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Wall</w:t>
                            </w:r>
                            <w:r w:rsidR="00882C97">
                              <w:rPr>
                                <w:sz w:val="24"/>
                                <w:szCs w:val="24"/>
                              </w:rPr>
                              <w:t xml:space="preserve"> HDMI 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BF04" id="_x0000_s1027" type="#_x0000_t202" style="position:absolute;left:0;text-align:left;margin-left:314.25pt;margin-top:23pt;width:120pt;height:21.75pt;z-index:25264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">
                <v:textbox>
                  <w:txbxContent>
                    <w:p w14:paraId="6373B9DA" w14:textId="710F2C3C" w:rsidR="00B8222B" w:rsidRPr="00E013E9" w:rsidRDefault="00401A21" w:rsidP="00B8222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Wall</w:t>
                      </w:r>
                      <w:r w:rsidR="00882C97">
                        <w:rPr>
                          <w:sz w:val="24"/>
                          <w:szCs w:val="24"/>
                        </w:rPr>
                        <w:t xml:space="preserve"> HDMI Source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03C18B" w14:textId="74595BE5" w:rsidR="00977E00" w:rsidRDefault="00977E00" w:rsidP="00E013E9">
      <w:pPr>
        <w:jc w:val="center"/>
        <w:rPr>
          <w:sz w:val="24"/>
          <w:szCs w:val="24"/>
        </w:rPr>
      </w:pPr>
    </w:p>
    <w:p w14:paraId="49F3126F" w14:textId="5DC8DE41" w:rsidR="00977E00" w:rsidRDefault="00977E00" w:rsidP="00E013E9">
      <w:pPr>
        <w:jc w:val="center"/>
        <w:rPr>
          <w:sz w:val="24"/>
          <w:szCs w:val="24"/>
        </w:rPr>
      </w:pPr>
    </w:p>
    <w:p w14:paraId="4948746D" w14:textId="56AFE94C" w:rsidR="00977E00" w:rsidRDefault="00DC542D" w:rsidP="00E013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D457A2D" wp14:editId="12F5B430">
                <wp:simplePos x="0" y="0"/>
                <wp:positionH relativeFrom="column">
                  <wp:posOffset>2724149</wp:posOffset>
                </wp:positionH>
                <wp:positionV relativeFrom="paragraph">
                  <wp:posOffset>258444</wp:posOffset>
                </wp:positionV>
                <wp:extent cx="978535" cy="714375"/>
                <wp:effectExtent l="38100" t="38100" r="12065" b="28575"/>
                <wp:wrapNone/>
                <wp:docPr id="100005923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8535" cy="7143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D128" id="Straight Arrow Connector 9" o:spid="_x0000_s1026" type="#_x0000_t32" style="position:absolute;margin-left:214.5pt;margin-top:20.35pt;width:77.05pt;height:56.25pt;flip:x y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64961056" wp14:editId="05CFC612">
                <wp:simplePos x="0" y="0"/>
                <wp:positionH relativeFrom="column">
                  <wp:posOffset>2476500</wp:posOffset>
                </wp:positionH>
                <wp:positionV relativeFrom="paragraph">
                  <wp:posOffset>67310</wp:posOffset>
                </wp:positionV>
                <wp:extent cx="447675" cy="390525"/>
                <wp:effectExtent l="19050" t="19050" r="28575" b="28575"/>
                <wp:wrapNone/>
                <wp:docPr id="649956040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EA3EB" id="Oval 38" o:spid="_x0000_s1026" style="position:absolute;margin-left:195pt;margin-top:5.3pt;width:35.25pt;height:30.7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</w:p>
    <w:p w14:paraId="5EEDADB3" w14:textId="6777C710" w:rsidR="00977E00" w:rsidRDefault="00977E00" w:rsidP="00E013E9">
      <w:pPr>
        <w:jc w:val="center"/>
        <w:rPr>
          <w:sz w:val="24"/>
          <w:szCs w:val="24"/>
        </w:rPr>
      </w:pPr>
    </w:p>
    <w:p w14:paraId="7446BB59" w14:textId="3595FCE6" w:rsidR="00977E00" w:rsidRDefault="002C5DEB" w:rsidP="00E013E9">
      <w:pPr>
        <w:jc w:val="center"/>
        <w:rPr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645376" behindDoc="0" locked="0" layoutInCell="1" allowOverlap="1" wp14:anchorId="0D06B8A0" wp14:editId="42160018">
                <wp:simplePos x="0" y="0"/>
                <wp:positionH relativeFrom="margin">
                  <wp:posOffset>3409950</wp:posOffset>
                </wp:positionH>
                <wp:positionV relativeFrom="paragraph">
                  <wp:posOffset>186690</wp:posOffset>
                </wp:positionV>
                <wp:extent cx="1409700" cy="276225"/>
                <wp:effectExtent l="0" t="0" r="19050" b="28575"/>
                <wp:wrapNone/>
                <wp:docPr id="1445957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D987" w14:textId="3AD19A16" w:rsidR="00DC2FCC" w:rsidRPr="00E013E9" w:rsidRDefault="00977E00" w:rsidP="00E807A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Wall HDMI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6B8A0" id="_x0000_s1028" type="#_x0000_t202" style="position:absolute;left:0;text-align:left;margin-left:268.5pt;margin-top:14.7pt;width:111pt;height:21.75pt;z-index:25264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">
                <v:textbox>
                  <w:txbxContent>
                    <w:p w14:paraId="4731D987" w14:textId="3AD19A16" w:rsidR="00DC2FCC" w:rsidRPr="00E013E9" w:rsidRDefault="00977E00" w:rsidP="00E807A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Wall HDMI Input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ACDF3" w14:textId="70098C25" w:rsidR="00977E00" w:rsidRDefault="00977E00" w:rsidP="00E013E9">
      <w:pPr>
        <w:jc w:val="center"/>
        <w:rPr>
          <w:sz w:val="24"/>
          <w:szCs w:val="24"/>
        </w:rPr>
      </w:pPr>
      <w:bookmarkStart w:id="1" w:name="_Hlk196306982"/>
    </w:p>
    <w:bookmarkEnd w:id="1"/>
    <w:p w14:paraId="189D77BD" w14:textId="77777777" w:rsidR="00DC542D" w:rsidRDefault="00DC542D" w:rsidP="00FC671E">
      <w:pPr>
        <w:jc w:val="center"/>
        <w:rPr>
          <w:sz w:val="24"/>
          <w:szCs w:val="24"/>
        </w:rPr>
      </w:pPr>
    </w:p>
    <w:p w14:paraId="0525CE09" w14:textId="77777777" w:rsidR="002C5DEB" w:rsidRDefault="002C5DEB" w:rsidP="00FC671E">
      <w:pPr>
        <w:jc w:val="center"/>
        <w:rPr>
          <w:sz w:val="24"/>
          <w:szCs w:val="24"/>
        </w:rPr>
      </w:pPr>
    </w:p>
    <w:p w14:paraId="5BD40858" w14:textId="5914E54C" w:rsidR="00FC671E" w:rsidRDefault="00FC671E" w:rsidP="00FC671E">
      <w:pPr>
        <w:jc w:val="center"/>
        <w:rPr>
          <w:sz w:val="24"/>
          <w:szCs w:val="24"/>
        </w:rPr>
      </w:pPr>
      <w:r>
        <w:rPr>
          <w:sz w:val="24"/>
          <w:szCs w:val="24"/>
        </w:rPr>
        <w:t>Turn the Audio-nob to change the volume up or down.</w:t>
      </w:r>
    </w:p>
    <w:p w14:paraId="3CB81336" w14:textId="6CDD3E67" w:rsidR="002E4C07" w:rsidRDefault="00401A21" w:rsidP="00E013E9">
      <w:pPr>
        <w:jc w:val="center"/>
        <w:rPr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633088" behindDoc="0" locked="0" layoutInCell="1" allowOverlap="1" wp14:anchorId="307961BE" wp14:editId="345B6F87">
                <wp:simplePos x="0" y="0"/>
                <wp:positionH relativeFrom="margin">
                  <wp:posOffset>4295775</wp:posOffset>
                </wp:positionH>
                <wp:positionV relativeFrom="paragraph">
                  <wp:posOffset>1093470</wp:posOffset>
                </wp:positionV>
                <wp:extent cx="1190625" cy="257175"/>
                <wp:effectExtent l="0" t="0" r="28575" b="28575"/>
                <wp:wrapNone/>
                <wp:docPr id="1156238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BF428" w14:textId="1F114551" w:rsidR="004B5DBA" w:rsidRPr="00E013E9" w:rsidRDefault="004B5DBA" w:rsidP="004B5DB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Mute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61BE" id="_x0000_s1029" type="#_x0000_t202" style="position:absolute;left:0;text-align:left;margin-left:338.25pt;margin-top:86.1pt;width:93.75pt;height:20.25pt;z-index:25263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">
                <v:textbox>
                  <w:txbxContent>
                    <w:p w14:paraId="6A5BF428" w14:textId="1F114551" w:rsidR="004B5DBA" w:rsidRPr="00E013E9" w:rsidRDefault="004B5DBA" w:rsidP="004B5DB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Mute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323DB3D1" wp14:editId="474BD5FF">
                <wp:simplePos x="0" y="0"/>
                <wp:positionH relativeFrom="column">
                  <wp:posOffset>3305175</wp:posOffset>
                </wp:positionH>
                <wp:positionV relativeFrom="paragraph">
                  <wp:posOffset>1214121</wp:posOffset>
                </wp:positionV>
                <wp:extent cx="1066800" cy="45719"/>
                <wp:effectExtent l="0" t="57150" r="19050" b="88265"/>
                <wp:wrapNone/>
                <wp:docPr id="166362335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972D" id="Straight Arrow Connector 9" o:spid="_x0000_s1026" type="#_x0000_t32" style="position:absolute;margin-left:260.25pt;margin-top:95.6pt;width:84pt;height:3.6pt;flip:x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1032B249" wp14:editId="1B15E1FB">
                <wp:simplePos x="0" y="0"/>
                <wp:positionH relativeFrom="column">
                  <wp:posOffset>3048000</wp:posOffset>
                </wp:positionH>
                <wp:positionV relativeFrom="paragraph">
                  <wp:posOffset>1160145</wp:posOffset>
                </wp:positionV>
                <wp:extent cx="266700" cy="238125"/>
                <wp:effectExtent l="19050" t="19050" r="19050" b="28575"/>
                <wp:wrapNone/>
                <wp:docPr id="1708154767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75A0A" id="Oval 38" o:spid="_x0000_s1026" style="position:absolute;margin-left:240pt;margin-top:91.35pt;width:21pt;height:18.7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C39C943" wp14:editId="3D0DC0D1">
                <wp:simplePos x="0" y="0"/>
                <wp:positionH relativeFrom="column">
                  <wp:posOffset>1362074</wp:posOffset>
                </wp:positionH>
                <wp:positionV relativeFrom="paragraph">
                  <wp:posOffset>1145540</wp:posOffset>
                </wp:positionV>
                <wp:extent cx="1171575" cy="45719"/>
                <wp:effectExtent l="19050" t="57150" r="66675" b="88265"/>
                <wp:wrapNone/>
                <wp:docPr id="800319676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9C87" id="Straight Arrow Connector 9" o:spid="_x0000_s1026" type="#_x0000_t32" style="position:absolute;margin-left:107.25pt;margin-top:90.2pt;width:92.25pt;height:3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" strokecolor="red" strokeweight="2.25pt">
                <v:stroke endarrow="block" joinstyle="miter"/>
              </v:shape>
            </w:pict>
          </mc:Fallback>
        </mc:AlternateContent>
      </w:r>
      <w:r w:rsidR="00B26BAC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076148FA" wp14:editId="154C2D44">
                <wp:simplePos x="0" y="0"/>
                <wp:positionH relativeFrom="margin">
                  <wp:posOffset>-257175</wp:posOffset>
                </wp:positionH>
                <wp:positionV relativeFrom="paragraph">
                  <wp:posOffset>793115</wp:posOffset>
                </wp:positionV>
                <wp:extent cx="1657350" cy="600075"/>
                <wp:effectExtent l="0" t="0" r="19050" b="28575"/>
                <wp:wrapNone/>
                <wp:docPr id="1045253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C45D" w14:textId="77777777" w:rsidR="00B26BAC" w:rsidRDefault="004B5DBA" w:rsidP="00E6784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Volume</w:t>
                            </w:r>
                            <w:r w:rsidR="00E6784F">
                              <w:rPr>
                                <w:sz w:val="24"/>
                                <w:szCs w:val="24"/>
                              </w:rPr>
                              <w:t xml:space="preserve"> Control </w:t>
                            </w:r>
                          </w:p>
                          <w:p w14:paraId="63DB8235" w14:textId="06C17957" w:rsidR="00E6784F" w:rsidRPr="00E013E9" w:rsidRDefault="00E6784F" w:rsidP="00E6784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for ceiling speakers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48FA" id="_x0000_s1030" type="#_x0000_t202" style="position:absolute;left:0;text-align:left;margin-left:-20.25pt;margin-top:62.45pt;width:130.5pt;height:47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">
                <v:textbox>
                  <w:txbxContent>
                    <w:p w14:paraId="4758C45D" w14:textId="77777777" w:rsidR="00B26BAC" w:rsidRDefault="004B5DBA" w:rsidP="00E6784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Volume</w:t>
                      </w:r>
                      <w:r w:rsidR="00E6784F">
                        <w:rPr>
                          <w:sz w:val="24"/>
                          <w:szCs w:val="24"/>
                        </w:rPr>
                        <w:t xml:space="preserve"> Control </w:t>
                      </w:r>
                    </w:p>
                    <w:p w14:paraId="63DB8235" w14:textId="06C17957" w:rsidR="00E6784F" w:rsidRPr="00E013E9" w:rsidRDefault="00E6784F" w:rsidP="00E6784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for ceiling speakers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BA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6FF7DC9" wp14:editId="4BEE221A">
                <wp:simplePos x="0" y="0"/>
                <wp:positionH relativeFrom="column">
                  <wp:posOffset>2352675</wp:posOffset>
                </wp:positionH>
                <wp:positionV relativeFrom="paragraph">
                  <wp:posOffset>1007110</wp:posOffset>
                </wp:positionV>
                <wp:extent cx="571500" cy="428625"/>
                <wp:effectExtent l="19050" t="19050" r="19050" b="28575"/>
                <wp:wrapNone/>
                <wp:docPr id="1356209191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286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32EBB" id="Oval 38" o:spid="_x0000_s1026" style="position:absolute;margin-left:185.25pt;margin-top:79.3pt;width:45pt;height:33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" filled="f" strokecolor="red" strokeweight="2.25pt">
                <v:stroke joinstyle="miter"/>
              </v:oval>
            </w:pict>
          </mc:Fallback>
        </mc:AlternateContent>
      </w:r>
      <w:r w:rsidR="00C709E9">
        <w:rPr>
          <w:noProof/>
          <w:sz w:val="24"/>
          <w:szCs w:val="24"/>
        </w:rPr>
        <w:drawing>
          <wp:inline distT="0" distB="0" distL="0" distR="0" wp14:anchorId="03CD7A3F" wp14:editId="337201BF">
            <wp:extent cx="2173601" cy="2847975"/>
            <wp:effectExtent l="0" t="0" r="0" b="0"/>
            <wp:docPr id="1154872402" name="Picture 44" descr="A picture containing text,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72402" name="Picture 44" descr="A picture containing text,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234" cy="288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0FCD" w14:textId="77777777" w:rsidR="004B5DBA" w:rsidRDefault="004B5DBA" w:rsidP="004B5DBA">
      <w:pPr>
        <w:jc w:val="center"/>
        <w:rPr>
          <w:sz w:val="24"/>
          <w:szCs w:val="24"/>
        </w:rPr>
      </w:pPr>
      <w:r>
        <w:rPr>
          <w:sz w:val="24"/>
          <w:szCs w:val="24"/>
        </w:rPr>
        <w:t>Room audio volume &amp; the audio “Mute” button are also with the Control panel on the podium</w:t>
      </w:r>
    </w:p>
    <w:p w14:paraId="0E812EFA" w14:textId="205C134B" w:rsidR="00FC671E" w:rsidRDefault="00FC671E" w:rsidP="00FC671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There is a designated </w:t>
      </w:r>
      <w:r w:rsidR="00775B93">
        <w:rPr>
          <w:sz w:val="24"/>
          <w:szCs w:val="24"/>
        </w:rPr>
        <w:t xml:space="preserve">ceiling mounted </w:t>
      </w:r>
      <w:r w:rsidR="007508BF">
        <w:rPr>
          <w:sz w:val="24"/>
          <w:szCs w:val="24"/>
        </w:rPr>
        <w:t xml:space="preserve">HD Camera to </w:t>
      </w:r>
      <w:r w:rsidR="00FE1813">
        <w:rPr>
          <w:sz w:val="24"/>
          <w:szCs w:val="24"/>
        </w:rPr>
        <w:t>view</w:t>
      </w:r>
      <w:r w:rsidR="007508BF">
        <w:rPr>
          <w:sz w:val="24"/>
          <w:szCs w:val="24"/>
        </w:rPr>
        <w:t xml:space="preserve"> the </w:t>
      </w:r>
      <w:r w:rsidR="00FE1813">
        <w:rPr>
          <w:sz w:val="24"/>
          <w:szCs w:val="24"/>
        </w:rPr>
        <w:t>work being done on the stove</w:t>
      </w:r>
      <w:r>
        <w:rPr>
          <w:sz w:val="24"/>
          <w:szCs w:val="24"/>
        </w:rPr>
        <w:t>.</w:t>
      </w:r>
    </w:p>
    <w:p w14:paraId="3612844C" w14:textId="606CB7D4" w:rsidR="00E07DB7" w:rsidRDefault="0094562C" w:rsidP="00CC2D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50496" behindDoc="0" locked="0" layoutInCell="1" allowOverlap="1" wp14:anchorId="61DBB3E8" wp14:editId="5051D4E5">
            <wp:simplePos x="0" y="0"/>
            <wp:positionH relativeFrom="margin">
              <wp:posOffset>85725</wp:posOffset>
            </wp:positionH>
            <wp:positionV relativeFrom="paragraph">
              <wp:posOffset>28575</wp:posOffset>
            </wp:positionV>
            <wp:extent cx="3656541" cy="2742406"/>
            <wp:effectExtent l="0" t="0" r="1270" b="1270"/>
            <wp:wrapNone/>
            <wp:docPr id="2058414849" name="Picture 45" descr="A picture containing text, indoor, kitchen,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14849" name="Picture 45" descr="A picture containing text, indoor, kitchen, w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494" cy="274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DB7">
        <w:rPr>
          <w:sz w:val="24"/>
          <w:szCs w:val="24"/>
        </w:rPr>
        <w:t xml:space="preserve"> </w:t>
      </w:r>
      <w:r w:rsidR="00E07DB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27D28926" wp14:editId="2FB29CE0">
                <wp:simplePos x="0" y="0"/>
                <wp:positionH relativeFrom="column">
                  <wp:posOffset>2076450</wp:posOffset>
                </wp:positionH>
                <wp:positionV relativeFrom="paragraph">
                  <wp:posOffset>34925</wp:posOffset>
                </wp:positionV>
                <wp:extent cx="381000" cy="514350"/>
                <wp:effectExtent l="19050" t="19050" r="19050" b="19050"/>
                <wp:wrapNone/>
                <wp:docPr id="1893503933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143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E1AE4" id="Oval 5" o:spid="_x0000_s1026" style="position:absolute;margin-left:163.5pt;margin-top:2.75pt;width:30pt;height:40.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" filled="f" strokecolor="red" strokeweight="3pt">
                <v:stroke joinstyle="miter"/>
              </v:oval>
            </w:pict>
          </mc:Fallback>
        </mc:AlternateContent>
      </w:r>
      <w:r w:rsidR="00E07DB7">
        <w:rPr>
          <w:noProof/>
          <w:sz w:val="24"/>
          <w:szCs w:val="24"/>
        </w:rPr>
        <w:drawing>
          <wp:anchor distT="0" distB="0" distL="114300" distR="114300" simplePos="0" relativeHeight="252651520" behindDoc="0" locked="0" layoutInCell="1" allowOverlap="1" wp14:anchorId="1AE1024F" wp14:editId="7C71FF62">
            <wp:simplePos x="0" y="0"/>
            <wp:positionH relativeFrom="margin">
              <wp:posOffset>3816350</wp:posOffset>
            </wp:positionH>
            <wp:positionV relativeFrom="paragraph">
              <wp:posOffset>17145</wp:posOffset>
            </wp:positionV>
            <wp:extent cx="2063750" cy="2751455"/>
            <wp:effectExtent l="0" t="0" r="0" b="0"/>
            <wp:wrapNone/>
            <wp:docPr id="892004354" name="Picture 46" descr="A ceiling fan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04354" name="Picture 46" descr="A ceiling fan in a roo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D53BA" w14:textId="5F1C2FB5" w:rsidR="00E07DB7" w:rsidRDefault="00E07DB7" w:rsidP="00CC2D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12C51FD" wp14:editId="34C54C89">
                <wp:simplePos x="0" y="0"/>
                <wp:positionH relativeFrom="column">
                  <wp:posOffset>4514850</wp:posOffset>
                </wp:positionH>
                <wp:positionV relativeFrom="paragraph">
                  <wp:posOffset>213995</wp:posOffset>
                </wp:positionV>
                <wp:extent cx="381000" cy="514350"/>
                <wp:effectExtent l="19050" t="19050" r="19050" b="19050"/>
                <wp:wrapNone/>
                <wp:docPr id="37401162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143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819D9" id="Oval 5" o:spid="_x0000_s1026" style="position:absolute;margin-left:355.5pt;margin-top:16.85pt;width:30pt;height:40.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" filled="f" strokecolor="red" strokeweight="3pt">
                <v:stroke joinstyle="miter"/>
              </v:oval>
            </w:pict>
          </mc:Fallback>
        </mc:AlternateContent>
      </w:r>
    </w:p>
    <w:p w14:paraId="1B311522" w14:textId="57E05BDB" w:rsidR="00E07DB7" w:rsidRDefault="00E07DB7" w:rsidP="00CC2D68">
      <w:pPr>
        <w:jc w:val="center"/>
        <w:rPr>
          <w:sz w:val="24"/>
          <w:szCs w:val="24"/>
        </w:rPr>
      </w:pPr>
    </w:p>
    <w:p w14:paraId="59846802" w14:textId="77777777" w:rsidR="00E07DB7" w:rsidRDefault="00E07DB7" w:rsidP="00CC2D68">
      <w:pPr>
        <w:jc w:val="center"/>
        <w:rPr>
          <w:sz w:val="24"/>
          <w:szCs w:val="24"/>
        </w:rPr>
      </w:pPr>
    </w:p>
    <w:p w14:paraId="07645EA8" w14:textId="4E7725CB" w:rsidR="00E07DB7" w:rsidRDefault="00E07DB7" w:rsidP="00CC2D68">
      <w:pPr>
        <w:jc w:val="center"/>
        <w:rPr>
          <w:sz w:val="24"/>
          <w:szCs w:val="24"/>
        </w:rPr>
      </w:pPr>
    </w:p>
    <w:p w14:paraId="224AA466" w14:textId="32B5BF13" w:rsidR="00E07DB7" w:rsidRDefault="00E07DB7" w:rsidP="00CC2D68">
      <w:pPr>
        <w:jc w:val="center"/>
        <w:rPr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657664" behindDoc="0" locked="0" layoutInCell="1" allowOverlap="1" wp14:anchorId="0170009E" wp14:editId="4AFD8F5F">
                <wp:simplePos x="0" y="0"/>
                <wp:positionH relativeFrom="margin">
                  <wp:posOffset>2676525</wp:posOffset>
                </wp:positionH>
                <wp:positionV relativeFrom="paragraph">
                  <wp:posOffset>10795</wp:posOffset>
                </wp:positionV>
                <wp:extent cx="2124075" cy="257175"/>
                <wp:effectExtent l="0" t="0" r="28575" b="28575"/>
                <wp:wrapNone/>
                <wp:docPr id="1610816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C5CED" w14:textId="2A361850" w:rsidR="00E07DB7" w:rsidRPr="00E013E9" w:rsidRDefault="00E07DB7" w:rsidP="00E07D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Ceiling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Mounted Camera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009E" id="_x0000_s1031" type="#_x0000_t202" style="position:absolute;left:0;text-align:left;margin-left:210.75pt;margin-top:.85pt;width:167.25pt;height:20.25pt;z-index:25265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">
                <v:textbox>
                  <w:txbxContent>
                    <w:p w14:paraId="1CEC5CED" w14:textId="2A361850" w:rsidR="00E07DB7" w:rsidRPr="00E013E9" w:rsidRDefault="00E07DB7" w:rsidP="00E07DB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Ceiling </w:t>
                      </w:r>
                      <w:r>
                        <w:rPr>
                          <w:sz w:val="24"/>
                          <w:szCs w:val="24"/>
                        </w:rPr>
                        <w:t>Mounted Camera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176F6D" w14:textId="77777777" w:rsidR="00E07DB7" w:rsidRDefault="00E07DB7" w:rsidP="00CC2D68">
      <w:pPr>
        <w:jc w:val="center"/>
        <w:rPr>
          <w:sz w:val="24"/>
          <w:szCs w:val="24"/>
        </w:rPr>
      </w:pPr>
    </w:p>
    <w:p w14:paraId="3B56ED14" w14:textId="77777777" w:rsidR="00E07DB7" w:rsidRDefault="00E07DB7" w:rsidP="00CC2D68">
      <w:pPr>
        <w:jc w:val="center"/>
        <w:rPr>
          <w:sz w:val="24"/>
          <w:szCs w:val="24"/>
        </w:rPr>
      </w:pPr>
    </w:p>
    <w:p w14:paraId="612508C6" w14:textId="739456A3" w:rsidR="00E07DB7" w:rsidRDefault="00E07DB7" w:rsidP="00CC2D68">
      <w:pPr>
        <w:jc w:val="center"/>
        <w:rPr>
          <w:sz w:val="24"/>
          <w:szCs w:val="24"/>
        </w:rPr>
      </w:pPr>
    </w:p>
    <w:p w14:paraId="364F8C5B" w14:textId="1266F71C" w:rsidR="00FE337F" w:rsidRDefault="00FE337F" w:rsidP="00CC2D68">
      <w:pPr>
        <w:jc w:val="center"/>
        <w:rPr>
          <w:sz w:val="24"/>
          <w:szCs w:val="24"/>
        </w:rPr>
      </w:pPr>
    </w:p>
    <w:p w14:paraId="26464D3C" w14:textId="77777777" w:rsidR="00B82158" w:rsidRDefault="00B82158" w:rsidP="00CC2D68">
      <w:pPr>
        <w:jc w:val="center"/>
        <w:rPr>
          <w:sz w:val="24"/>
          <w:szCs w:val="24"/>
        </w:rPr>
      </w:pPr>
    </w:p>
    <w:p w14:paraId="0F632180" w14:textId="45429476" w:rsidR="00FC671E" w:rsidRDefault="0094562C" w:rsidP="00CC2D68">
      <w:pPr>
        <w:jc w:val="center"/>
        <w:rPr>
          <w:sz w:val="24"/>
          <w:szCs w:val="24"/>
        </w:rPr>
      </w:pPr>
      <w:r>
        <w:rPr>
          <w:sz w:val="24"/>
          <w:szCs w:val="24"/>
        </w:rPr>
        <w:t>The</w:t>
      </w:r>
      <w:r w:rsidR="006D1774">
        <w:rPr>
          <w:sz w:val="24"/>
          <w:szCs w:val="24"/>
        </w:rPr>
        <w:t xml:space="preserve"> wall mounted button is not labeled.  </w:t>
      </w:r>
      <w:r w:rsidR="004A224E">
        <w:rPr>
          <w:sz w:val="24"/>
          <w:szCs w:val="24"/>
        </w:rPr>
        <w:t xml:space="preserve">To access the camera view, press the blank button below </w:t>
      </w:r>
      <w:r w:rsidR="00F4772A">
        <w:rPr>
          <w:sz w:val="24"/>
          <w:szCs w:val="24"/>
        </w:rPr>
        <w:t>the button that is labeled laptop.</w:t>
      </w:r>
    </w:p>
    <w:p w14:paraId="481FD664" w14:textId="2E6AD042" w:rsidR="00DC2FCC" w:rsidRDefault="00F4772A" w:rsidP="00CC2D68">
      <w:pPr>
        <w:jc w:val="center"/>
        <w:rPr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660736" behindDoc="0" locked="0" layoutInCell="1" allowOverlap="1" wp14:anchorId="77127DD4" wp14:editId="5E2E4CE0">
                <wp:simplePos x="0" y="0"/>
                <wp:positionH relativeFrom="margin">
                  <wp:posOffset>4324350</wp:posOffset>
                </wp:positionH>
                <wp:positionV relativeFrom="paragraph">
                  <wp:posOffset>760095</wp:posOffset>
                </wp:positionV>
                <wp:extent cx="1343025" cy="590550"/>
                <wp:effectExtent l="0" t="0" r="28575" b="19050"/>
                <wp:wrapNone/>
                <wp:docPr id="117133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1FE3" w14:textId="77777777" w:rsidR="000773A6" w:rsidRDefault="00563465" w:rsidP="000773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Blank </w:t>
                            </w:r>
                          </w:p>
                          <w:p w14:paraId="3306A9F1" w14:textId="39102A00" w:rsidR="00F4772A" w:rsidRPr="00E013E9" w:rsidRDefault="000773A6" w:rsidP="000773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F4772A">
                              <w:rPr>
                                <w:sz w:val="24"/>
                                <w:szCs w:val="24"/>
                              </w:rPr>
                              <w:t xml:space="preserve">amera </w:t>
                            </w:r>
                            <w:r w:rsidR="00F4772A">
                              <w:rPr>
                                <w:sz w:val="24"/>
                                <w:szCs w:val="24"/>
                              </w:rPr>
                              <w:t>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7DD4" id="_x0000_s1032" type="#_x0000_t202" style="position:absolute;left:0;text-align:left;margin-left:340.5pt;margin-top:59.85pt;width:105.75pt;height:46.5pt;z-index:25266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">
                <v:textbox>
                  <w:txbxContent>
                    <w:p w14:paraId="3C281FE3" w14:textId="77777777" w:rsidR="000773A6" w:rsidRDefault="00563465" w:rsidP="000773A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Blank </w:t>
                      </w:r>
                    </w:p>
                    <w:p w14:paraId="3306A9F1" w14:textId="39102A00" w:rsidR="00F4772A" w:rsidRPr="00E013E9" w:rsidRDefault="000773A6" w:rsidP="000773A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</w:t>
                      </w:r>
                      <w:r w:rsidR="00F4772A">
                        <w:rPr>
                          <w:sz w:val="24"/>
                          <w:szCs w:val="24"/>
                        </w:rPr>
                        <w:t xml:space="preserve">amera </w:t>
                      </w:r>
                      <w:r w:rsidR="00F4772A">
                        <w:rPr>
                          <w:sz w:val="24"/>
                          <w:szCs w:val="24"/>
                        </w:rPr>
                        <w:t>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53AEAD11" wp14:editId="096EF4B1">
                <wp:simplePos x="0" y="0"/>
                <wp:positionH relativeFrom="column">
                  <wp:posOffset>3333750</wp:posOffset>
                </wp:positionH>
                <wp:positionV relativeFrom="paragraph">
                  <wp:posOffset>892175</wp:posOffset>
                </wp:positionV>
                <wp:extent cx="1066800" cy="45085"/>
                <wp:effectExtent l="0" t="57150" r="19050" b="88265"/>
                <wp:wrapNone/>
                <wp:docPr id="898631658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450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C2E8" id="Straight Arrow Connector 9" o:spid="_x0000_s1026" type="#_x0000_t32" style="position:absolute;margin-left:262.5pt;margin-top:70.25pt;width:84pt;height:3.55pt;flip:x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033F104E" wp14:editId="014F2338">
                <wp:simplePos x="0" y="0"/>
                <wp:positionH relativeFrom="column">
                  <wp:posOffset>3076575</wp:posOffset>
                </wp:positionH>
                <wp:positionV relativeFrom="paragraph">
                  <wp:posOffset>800100</wp:posOffset>
                </wp:positionV>
                <wp:extent cx="266700" cy="238125"/>
                <wp:effectExtent l="19050" t="19050" r="19050" b="28575"/>
                <wp:wrapNone/>
                <wp:docPr id="158605556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BB3308" id="Oval 38" o:spid="_x0000_s1026" style="position:absolute;margin-left:242.25pt;margin-top:63pt;width:21pt;height:18.7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 w:rsidR="006D1774">
        <w:rPr>
          <w:noProof/>
          <w:sz w:val="24"/>
          <w:szCs w:val="24"/>
        </w:rPr>
        <w:drawing>
          <wp:inline distT="0" distB="0" distL="0" distR="0" wp14:anchorId="449AE87D" wp14:editId="38CF0F37">
            <wp:extent cx="2126830" cy="2786693"/>
            <wp:effectExtent l="0" t="0" r="6985" b="0"/>
            <wp:docPr id="1414181108" name="Picture 47" descr="A picture containing text,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81108" name="Picture 47" descr="A picture containing text, wall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35" cy="279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CA68" w14:textId="65FF90AC" w:rsidR="0076786A" w:rsidRDefault="00B2760F" w:rsidP="00550DB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14:paraId="34ED47C6" w14:textId="77777777" w:rsidR="000773A6" w:rsidRDefault="000773A6" w:rsidP="00550DBB">
      <w:pPr>
        <w:jc w:val="center"/>
        <w:rPr>
          <w:noProof/>
          <w:sz w:val="24"/>
          <w:szCs w:val="24"/>
        </w:rPr>
      </w:pPr>
    </w:p>
    <w:p w14:paraId="7A131546" w14:textId="77777777" w:rsidR="000773A6" w:rsidRDefault="000773A6" w:rsidP="00550DBB">
      <w:pPr>
        <w:jc w:val="center"/>
        <w:rPr>
          <w:noProof/>
          <w:sz w:val="24"/>
          <w:szCs w:val="24"/>
        </w:rPr>
      </w:pPr>
    </w:p>
    <w:p w14:paraId="0B0B2F57" w14:textId="30313202" w:rsidR="000773A6" w:rsidRDefault="00B82158" w:rsidP="00550DB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TV Monitors that show the presentation or stove camera.</w:t>
      </w:r>
    </w:p>
    <w:p w14:paraId="585FA4A0" w14:textId="292C33AC" w:rsidR="00B82158" w:rsidRDefault="007D2AA9" w:rsidP="00550DB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4831" behindDoc="0" locked="0" layoutInCell="1" allowOverlap="1" wp14:anchorId="4049815B" wp14:editId="672ED526">
                <wp:simplePos x="0" y="0"/>
                <wp:positionH relativeFrom="column">
                  <wp:posOffset>4247515</wp:posOffset>
                </wp:positionH>
                <wp:positionV relativeFrom="paragraph">
                  <wp:posOffset>868045</wp:posOffset>
                </wp:positionV>
                <wp:extent cx="161925" cy="1469390"/>
                <wp:effectExtent l="76200" t="38100" r="28575" b="16510"/>
                <wp:wrapNone/>
                <wp:docPr id="65712492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14693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1268" id="Straight Arrow Connector 9" o:spid="_x0000_s1026" type="#_x0000_t32" style="position:absolute;margin-left:334.45pt;margin-top:68.35pt;width:12.75pt;height:115.7pt;flip:x y;z-index:25266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2783" behindDoc="0" locked="0" layoutInCell="1" allowOverlap="1" wp14:anchorId="5CF97364" wp14:editId="5F777C98">
                <wp:simplePos x="0" y="0"/>
                <wp:positionH relativeFrom="column">
                  <wp:posOffset>781050</wp:posOffset>
                </wp:positionH>
                <wp:positionV relativeFrom="paragraph">
                  <wp:posOffset>934720</wp:posOffset>
                </wp:positionV>
                <wp:extent cx="285750" cy="1374140"/>
                <wp:effectExtent l="57150" t="38100" r="19050" b="16510"/>
                <wp:wrapNone/>
                <wp:docPr id="102492261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3741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7CC1" id="Straight Arrow Connector 9" o:spid="_x0000_s1026" type="#_x0000_t32" style="position:absolute;margin-left:61.5pt;margin-top:73.6pt;width:22.5pt;height:108.2pt;flip:x y;z-index:2526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" strokecolor="red" strokeweight="2.25pt">
                <v:stroke endarrow="block" joinstyle="miter"/>
              </v:shape>
            </w:pict>
          </mc:Fallback>
        </mc:AlternateContent>
      </w: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665856" behindDoc="0" locked="0" layoutInCell="1" allowOverlap="1" wp14:anchorId="3A68FE8A" wp14:editId="7D0EF1CE">
                <wp:simplePos x="0" y="0"/>
                <wp:positionH relativeFrom="margin">
                  <wp:posOffset>3571875</wp:posOffset>
                </wp:positionH>
                <wp:positionV relativeFrom="paragraph">
                  <wp:posOffset>2249170</wp:posOffset>
                </wp:positionV>
                <wp:extent cx="1600200" cy="266700"/>
                <wp:effectExtent l="0" t="0" r="19050" b="19050"/>
                <wp:wrapNone/>
                <wp:docPr id="339548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1507D" w14:textId="6C62AF0F" w:rsidR="007D2AA9" w:rsidRPr="00E013E9" w:rsidRDefault="007D2AA9" w:rsidP="007D2A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Right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Front 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FE8A" id="_x0000_s1033" type="#_x0000_t202" style="position:absolute;left:0;text-align:left;margin-left:281.25pt;margin-top:177.1pt;width:126pt;height:21pt;z-index:25266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">
                <v:textbox>
                  <w:txbxContent>
                    <w:p w14:paraId="0161507D" w14:textId="6C62AF0F" w:rsidR="007D2AA9" w:rsidRPr="00E013E9" w:rsidRDefault="007D2AA9" w:rsidP="007D2A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Right</w:t>
                      </w:r>
                      <w:r>
                        <w:rPr>
                          <w:sz w:val="24"/>
                          <w:szCs w:val="24"/>
                        </w:rPr>
                        <w:t xml:space="preserve"> Front Monitor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663808" behindDoc="0" locked="0" layoutInCell="1" allowOverlap="1" wp14:anchorId="01774C63" wp14:editId="33A100C6">
                <wp:simplePos x="0" y="0"/>
                <wp:positionH relativeFrom="margin">
                  <wp:posOffset>657225</wp:posOffset>
                </wp:positionH>
                <wp:positionV relativeFrom="paragraph">
                  <wp:posOffset>2258695</wp:posOffset>
                </wp:positionV>
                <wp:extent cx="1476375" cy="266700"/>
                <wp:effectExtent l="0" t="0" r="28575" b="19050"/>
                <wp:wrapNone/>
                <wp:docPr id="1074188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83624" w14:textId="77B59EA7" w:rsidR="004B0A9F" w:rsidRPr="00E013E9" w:rsidRDefault="004B0A9F" w:rsidP="004B0A9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Left </w:t>
                            </w:r>
                            <w:r w:rsidR="007D2AA9">
                              <w:rPr>
                                <w:sz w:val="24"/>
                                <w:szCs w:val="24"/>
                              </w:rPr>
                              <w:t>Front 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4C63" id="_x0000_s1034" type="#_x0000_t202" style="position:absolute;left:0;text-align:left;margin-left:51.75pt;margin-top:177.85pt;width:116.25pt;height:21pt;z-index:25266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">
                <v:textbox>
                  <w:txbxContent>
                    <w:p w14:paraId="76583624" w14:textId="77B59EA7" w:rsidR="004B0A9F" w:rsidRPr="00E013E9" w:rsidRDefault="004B0A9F" w:rsidP="004B0A9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Left </w:t>
                      </w:r>
                      <w:r w:rsidR="007D2AA9">
                        <w:rPr>
                          <w:sz w:val="24"/>
                          <w:szCs w:val="24"/>
                        </w:rPr>
                        <w:t>Front Monitor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493">
        <w:rPr>
          <w:noProof/>
          <w:sz w:val="24"/>
          <w:szCs w:val="24"/>
        </w:rPr>
        <w:drawing>
          <wp:inline distT="0" distB="0" distL="0" distR="0" wp14:anchorId="56C0A650" wp14:editId="048C8E1F">
            <wp:extent cx="2895600" cy="2171700"/>
            <wp:effectExtent l="0" t="0" r="0" b="0"/>
            <wp:docPr id="2068729866" name="Picture 48" descr="A picture containing text, indoor, kitchen,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29866" name="Picture 48" descr="A picture containing text, indoor, kitchen, wall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636" cy="217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493">
        <w:rPr>
          <w:noProof/>
          <w:sz w:val="24"/>
          <w:szCs w:val="24"/>
        </w:rPr>
        <w:t xml:space="preserve"> </w:t>
      </w:r>
      <w:r w:rsidR="00076493">
        <w:rPr>
          <w:noProof/>
          <w:sz w:val="24"/>
          <w:szCs w:val="24"/>
        </w:rPr>
        <w:drawing>
          <wp:inline distT="0" distB="0" distL="0" distR="0" wp14:anchorId="04E3589B" wp14:editId="05ED8824">
            <wp:extent cx="2895600" cy="2171700"/>
            <wp:effectExtent l="0" t="0" r="0" b="0"/>
            <wp:docPr id="1564221859" name="Picture 49" descr="A bathroom with a painting on th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21859" name="Picture 49" descr="A bathroom with a painting on the wall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55" cy="217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676D" w14:textId="40E4EB85" w:rsidR="00924F6A" w:rsidRDefault="00924F6A" w:rsidP="004B0A9F">
      <w:pPr>
        <w:tabs>
          <w:tab w:val="left" w:pos="2715"/>
          <w:tab w:val="center" w:pos="4680"/>
        </w:tabs>
        <w:rPr>
          <w:noProof/>
          <w:sz w:val="24"/>
          <w:szCs w:val="24"/>
        </w:rPr>
      </w:pPr>
    </w:p>
    <w:sectPr w:rsidR="00924F6A" w:rsidSect="00B92000">
      <w:footerReference w:type="default" r:id="rId21"/>
      <w:headerReference w:type="first" r:id="rId22"/>
      <w:footerReference w:type="first" r:id="rId23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A41D6" w14:textId="77777777" w:rsidR="001E1FA2" w:rsidRDefault="001E1FA2" w:rsidP="003C25DF">
      <w:r>
        <w:separator/>
      </w:r>
    </w:p>
  </w:endnote>
  <w:endnote w:type="continuationSeparator" w:id="0">
    <w:p w14:paraId="43C97821" w14:textId="77777777" w:rsidR="001E1FA2" w:rsidRDefault="001E1FA2" w:rsidP="003C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D17F" w14:textId="77777777" w:rsidR="00FE2062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>
      <w:rPr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  <w:r w:rsidR="00B04487">
      <w:rPr>
        <w:b/>
        <w:noProof/>
        <w:color w:val="5A90C6"/>
      </w:rPr>
      <w:drawing>
        <wp:anchor distT="0" distB="0" distL="114300" distR="114300" simplePos="0" relativeHeight="251661312" behindDoc="0" locked="0" layoutInCell="1" allowOverlap="1" wp14:anchorId="65F4CFA8" wp14:editId="7BCF415C">
          <wp:simplePos x="0" y="0"/>
          <wp:positionH relativeFrom="column">
            <wp:posOffset>5743575</wp:posOffset>
          </wp:positionH>
          <wp:positionV relativeFrom="page">
            <wp:posOffset>8919845</wp:posOffset>
          </wp:positionV>
          <wp:extent cx="719455" cy="7194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383A" w:rsidRPr="00525C7E">
      <w:rPr>
        <w:b/>
        <w:noProof/>
        <w:color w:val="5A90C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90B64C0" wp14:editId="2524FD2F">
              <wp:simplePos x="0" y="0"/>
              <wp:positionH relativeFrom="column">
                <wp:posOffset>-1106170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C43EF5" id="Rectangle 2" o:spid="_x0000_s1026" style="position:absolute;margin-left:-87.1pt;margin-top:767.5pt;width:641.5pt;height:39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" fillcolor="#d69a2d" stroked="f" strokeweight="1pt"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AEEC3" w14:textId="77777777" w:rsidR="00D62A66" w:rsidRPr="00D62A66" w:rsidRDefault="004A39AD">
    <w:pPr>
      <w:pStyle w:val="Footer"/>
      <w:rPr>
        <w:color w:val="FFFFFF" w:themeColor="background1"/>
      </w:rPr>
    </w:pPr>
    <w:r w:rsidRPr="00D62A66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D10F80" wp14:editId="084C9D36">
              <wp:simplePos x="0" y="0"/>
              <wp:positionH relativeFrom="column">
                <wp:posOffset>-1104900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53B749" id="Rectangle 4" o:spid="_x0000_s1026" style="position:absolute;margin-left:-87pt;margin-top:767.5pt;width:641.5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" fillcolor="#d69a2d" stroked="f" strokeweight="1pt">
              <w10:wrap anchory="page"/>
            </v:rect>
          </w:pict>
        </mc:Fallback>
      </mc:AlternateContent>
    </w:r>
    <w:r w:rsidR="00D62A66" w:rsidRPr="00D62A66">
      <w:rPr>
        <w:color w:val="FFFFFF" w:themeColor="background1"/>
      </w:rPr>
      <w:t>.</w:t>
    </w:r>
  </w:p>
  <w:p w14:paraId="1F9670A1" w14:textId="77777777" w:rsidR="00D62A66" w:rsidRPr="00D62A66" w:rsidRDefault="00D62A66">
    <w:pPr>
      <w:pStyle w:val="Foo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696B9665" w14:textId="77777777" w:rsidR="00D62A66" w:rsidRPr="00D62A66" w:rsidRDefault="00D62A66" w:rsidP="00F012B5">
    <w:pPr>
      <w:pStyle w:val="Footer"/>
      <w:jc w:val="cen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5F758C96" w14:textId="77777777" w:rsidR="00D62A66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 w:rsidRPr="00DF147B">
      <w:rPr>
        <w:b/>
        <w:bCs/>
        <w:noProof/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</w:p>
  <w:p w14:paraId="3B9F45E9" w14:textId="77777777" w:rsidR="00D62A66" w:rsidRDefault="00D62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A7FD8" w14:textId="77777777" w:rsidR="001E1FA2" w:rsidRDefault="001E1FA2" w:rsidP="003C25DF">
      <w:r>
        <w:separator/>
      </w:r>
    </w:p>
  </w:footnote>
  <w:footnote w:type="continuationSeparator" w:id="0">
    <w:p w14:paraId="439A4989" w14:textId="77777777" w:rsidR="001E1FA2" w:rsidRDefault="001E1FA2" w:rsidP="003C2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CD9F" w14:textId="77777777" w:rsidR="00381024" w:rsidRDefault="004A39AD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711A8FA" wp14:editId="1B8C3B71">
          <wp:simplePos x="0" y="0"/>
          <wp:positionH relativeFrom="page">
            <wp:posOffset>420116</wp:posOffset>
          </wp:positionH>
          <wp:positionV relativeFrom="page">
            <wp:posOffset>61925</wp:posOffset>
          </wp:positionV>
          <wp:extent cx="2494483" cy="1481100"/>
          <wp:effectExtent l="0" t="0" r="0" b="0"/>
          <wp:wrapTopAndBottom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ST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483" cy="14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F40568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95856305" o:spid="_x0000_i1025" type="#_x0000_t75" style="width:202.8pt;height:162.6pt;visibility:visible;mso-wrap-style:square">
            <v:imagedata r:id="rId1" o:title=""/>
          </v:shape>
        </w:pict>
      </mc:Choice>
      <mc:Fallback>
        <w:drawing>
          <wp:inline distT="0" distB="0" distL="0" distR="0" wp14:anchorId="39E25167" wp14:editId="3A59A759">
            <wp:extent cx="2575560" cy="2065020"/>
            <wp:effectExtent l="0" t="0" r="0" b="0"/>
            <wp:docPr id="795856305" name="Picture 79585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2BCFC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F6DAD"/>
    <w:multiLevelType w:val="hybridMultilevel"/>
    <w:tmpl w:val="5F800EEC"/>
    <w:lvl w:ilvl="0" w:tplc="8FF08C2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56A09"/>
    <w:multiLevelType w:val="hybridMultilevel"/>
    <w:tmpl w:val="727EB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C1720"/>
    <w:multiLevelType w:val="hybridMultilevel"/>
    <w:tmpl w:val="A6B283EC"/>
    <w:lvl w:ilvl="0" w:tplc="78D6188A">
      <w:start w:val="1"/>
      <w:numFmt w:val="bullet"/>
      <w:pStyle w:val="LeafBulletLis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21941"/>
    <w:multiLevelType w:val="hybridMultilevel"/>
    <w:tmpl w:val="AC20F7B2"/>
    <w:lvl w:ilvl="0" w:tplc="0994D4DE">
      <w:start w:val="1"/>
      <w:numFmt w:val="bullet"/>
      <w:pStyle w:val="GreenBulletLevel1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75B32"/>
    <w:multiLevelType w:val="hybridMultilevel"/>
    <w:tmpl w:val="AE2688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6045F6"/>
    <w:multiLevelType w:val="hybridMultilevel"/>
    <w:tmpl w:val="8C5295C8"/>
    <w:lvl w:ilvl="0" w:tplc="C92EA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B3928706">
      <w:start w:val="1"/>
      <w:numFmt w:val="bullet"/>
      <w:pStyle w:val="GreenBulletLevel2"/>
      <w:lvlText w:val="o"/>
      <w:lvlJc w:val="left"/>
      <w:pPr>
        <w:ind w:left="1440" w:hanging="360"/>
      </w:pPr>
      <w:rPr>
        <w:rFonts w:ascii="Courier New" w:hAnsi="Courier New" w:hint="default"/>
        <w:color w:val="4AAF4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91A0B"/>
    <w:multiLevelType w:val="hybridMultilevel"/>
    <w:tmpl w:val="9C66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A2E75"/>
    <w:multiLevelType w:val="hybridMultilevel"/>
    <w:tmpl w:val="D364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20903">
    <w:abstractNumId w:val="0"/>
  </w:num>
  <w:num w:numId="2" w16cid:durableId="1734353633">
    <w:abstractNumId w:val="8"/>
  </w:num>
  <w:num w:numId="3" w16cid:durableId="1218273621">
    <w:abstractNumId w:val="4"/>
  </w:num>
  <w:num w:numId="4" w16cid:durableId="965503294">
    <w:abstractNumId w:val="6"/>
  </w:num>
  <w:num w:numId="5" w16cid:durableId="1857883326">
    <w:abstractNumId w:val="3"/>
  </w:num>
  <w:num w:numId="6" w16cid:durableId="1572614012">
    <w:abstractNumId w:val="1"/>
  </w:num>
  <w:num w:numId="7" w16cid:durableId="417216666">
    <w:abstractNumId w:val="7"/>
  </w:num>
  <w:num w:numId="8" w16cid:durableId="1715277175">
    <w:abstractNumId w:val="5"/>
  </w:num>
  <w:num w:numId="9" w16cid:durableId="1114135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F3"/>
    <w:rsid w:val="00003EE5"/>
    <w:rsid w:val="0004567E"/>
    <w:rsid w:val="00066FA2"/>
    <w:rsid w:val="00072969"/>
    <w:rsid w:val="00076493"/>
    <w:rsid w:val="000773A6"/>
    <w:rsid w:val="000A1C23"/>
    <w:rsid w:val="000A75FE"/>
    <w:rsid w:val="000B6518"/>
    <w:rsid w:val="000C465A"/>
    <w:rsid w:val="000F6BAE"/>
    <w:rsid w:val="001027BD"/>
    <w:rsid w:val="001401A8"/>
    <w:rsid w:val="00141EDB"/>
    <w:rsid w:val="00143FEE"/>
    <w:rsid w:val="00174E79"/>
    <w:rsid w:val="001A05F7"/>
    <w:rsid w:val="001D1345"/>
    <w:rsid w:val="001D22C6"/>
    <w:rsid w:val="001E1FA2"/>
    <w:rsid w:val="001F75A7"/>
    <w:rsid w:val="002156F7"/>
    <w:rsid w:val="00232A8B"/>
    <w:rsid w:val="00262BE9"/>
    <w:rsid w:val="0027513F"/>
    <w:rsid w:val="002A585E"/>
    <w:rsid w:val="002C5DEB"/>
    <w:rsid w:val="002E4C07"/>
    <w:rsid w:val="002E4F97"/>
    <w:rsid w:val="00303D59"/>
    <w:rsid w:val="003151F3"/>
    <w:rsid w:val="0031681B"/>
    <w:rsid w:val="003319BC"/>
    <w:rsid w:val="00381024"/>
    <w:rsid w:val="003C25DF"/>
    <w:rsid w:val="003C67AA"/>
    <w:rsid w:val="003D31B8"/>
    <w:rsid w:val="003D3687"/>
    <w:rsid w:val="003D7402"/>
    <w:rsid w:val="00401A21"/>
    <w:rsid w:val="0040383A"/>
    <w:rsid w:val="00415AE9"/>
    <w:rsid w:val="0041716D"/>
    <w:rsid w:val="0044735E"/>
    <w:rsid w:val="00472F67"/>
    <w:rsid w:val="00473833"/>
    <w:rsid w:val="00474F0D"/>
    <w:rsid w:val="00496E5A"/>
    <w:rsid w:val="004A224E"/>
    <w:rsid w:val="004A39AD"/>
    <w:rsid w:val="004B0A9F"/>
    <w:rsid w:val="004B5DBA"/>
    <w:rsid w:val="004F2FFC"/>
    <w:rsid w:val="00525C7E"/>
    <w:rsid w:val="00550DBB"/>
    <w:rsid w:val="00554063"/>
    <w:rsid w:val="005604F3"/>
    <w:rsid w:val="00560BC5"/>
    <w:rsid w:val="00563465"/>
    <w:rsid w:val="0059188C"/>
    <w:rsid w:val="005B638B"/>
    <w:rsid w:val="005C50BE"/>
    <w:rsid w:val="005D1099"/>
    <w:rsid w:val="005E355B"/>
    <w:rsid w:val="005E432C"/>
    <w:rsid w:val="005F2513"/>
    <w:rsid w:val="00647E76"/>
    <w:rsid w:val="00657FA8"/>
    <w:rsid w:val="006633F3"/>
    <w:rsid w:val="006705E6"/>
    <w:rsid w:val="006B02CF"/>
    <w:rsid w:val="006D1774"/>
    <w:rsid w:val="006F3AF6"/>
    <w:rsid w:val="0072115D"/>
    <w:rsid w:val="007420D4"/>
    <w:rsid w:val="00747004"/>
    <w:rsid w:val="007508BF"/>
    <w:rsid w:val="0076786A"/>
    <w:rsid w:val="00775B93"/>
    <w:rsid w:val="007A04B2"/>
    <w:rsid w:val="007B661D"/>
    <w:rsid w:val="007B733F"/>
    <w:rsid w:val="007D1AD5"/>
    <w:rsid w:val="007D2AA9"/>
    <w:rsid w:val="007F0961"/>
    <w:rsid w:val="00862623"/>
    <w:rsid w:val="008819DD"/>
    <w:rsid w:val="00882C97"/>
    <w:rsid w:val="008A6A52"/>
    <w:rsid w:val="008B231C"/>
    <w:rsid w:val="008B3DF7"/>
    <w:rsid w:val="00914993"/>
    <w:rsid w:val="00924F6A"/>
    <w:rsid w:val="0094562C"/>
    <w:rsid w:val="009671BD"/>
    <w:rsid w:val="00977E00"/>
    <w:rsid w:val="009A2345"/>
    <w:rsid w:val="009B3E7B"/>
    <w:rsid w:val="009B536F"/>
    <w:rsid w:val="009E13B5"/>
    <w:rsid w:val="009E1C03"/>
    <w:rsid w:val="00A14682"/>
    <w:rsid w:val="00A64AD7"/>
    <w:rsid w:val="00A6630D"/>
    <w:rsid w:val="00A800F4"/>
    <w:rsid w:val="00AD5389"/>
    <w:rsid w:val="00AF035E"/>
    <w:rsid w:val="00B04487"/>
    <w:rsid w:val="00B169C6"/>
    <w:rsid w:val="00B21C9B"/>
    <w:rsid w:val="00B26BAC"/>
    <w:rsid w:val="00B2760F"/>
    <w:rsid w:val="00B33A5A"/>
    <w:rsid w:val="00B4726A"/>
    <w:rsid w:val="00B800BF"/>
    <w:rsid w:val="00B82158"/>
    <w:rsid w:val="00B8222B"/>
    <w:rsid w:val="00B92000"/>
    <w:rsid w:val="00BB5E77"/>
    <w:rsid w:val="00BD7A4C"/>
    <w:rsid w:val="00C05399"/>
    <w:rsid w:val="00C16DE5"/>
    <w:rsid w:val="00C54BB1"/>
    <w:rsid w:val="00C709E9"/>
    <w:rsid w:val="00CA7BB8"/>
    <w:rsid w:val="00CC2D68"/>
    <w:rsid w:val="00CE29CF"/>
    <w:rsid w:val="00CF5EB1"/>
    <w:rsid w:val="00D15CE8"/>
    <w:rsid w:val="00D352BF"/>
    <w:rsid w:val="00D567FE"/>
    <w:rsid w:val="00D62A66"/>
    <w:rsid w:val="00DC2FCC"/>
    <w:rsid w:val="00DC38E3"/>
    <w:rsid w:val="00DC542D"/>
    <w:rsid w:val="00DD0353"/>
    <w:rsid w:val="00DF13A3"/>
    <w:rsid w:val="00DF147B"/>
    <w:rsid w:val="00DF1DA4"/>
    <w:rsid w:val="00DF63AE"/>
    <w:rsid w:val="00E013E9"/>
    <w:rsid w:val="00E07DB7"/>
    <w:rsid w:val="00E126BD"/>
    <w:rsid w:val="00E2014D"/>
    <w:rsid w:val="00E27F1F"/>
    <w:rsid w:val="00E45763"/>
    <w:rsid w:val="00E6784F"/>
    <w:rsid w:val="00E72111"/>
    <w:rsid w:val="00E728AC"/>
    <w:rsid w:val="00E807A5"/>
    <w:rsid w:val="00E82BA4"/>
    <w:rsid w:val="00EC1EE2"/>
    <w:rsid w:val="00EC25D0"/>
    <w:rsid w:val="00EF23C2"/>
    <w:rsid w:val="00EF6CEE"/>
    <w:rsid w:val="00F012B5"/>
    <w:rsid w:val="00F019F6"/>
    <w:rsid w:val="00F123FD"/>
    <w:rsid w:val="00F13CD2"/>
    <w:rsid w:val="00F407F6"/>
    <w:rsid w:val="00F4772A"/>
    <w:rsid w:val="00F57DFA"/>
    <w:rsid w:val="00F829C2"/>
    <w:rsid w:val="00FC671E"/>
    <w:rsid w:val="00FE0DCC"/>
    <w:rsid w:val="00FE1813"/>
    <w:rsid w:val="00FE2062"/>
    <w:rsid w:val="00FE337F"/>
    <w:rsid w:val="4CA4BA73"/>
    <w:rsid w:val="573C58E2"/>
    <w:rsid w:val="6C24B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2F75A2"/>
  <w15:chartTrackingRefBased/>
  <w15:docId w15:val="{51ACC513-B93D-4F93-825F-0FE1BBE90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487"/>
    <w:rPr>
      <w:rFonts w:ascii="Century Gothic" w:hAnsi="Century Gothic"/>
      <w:sz w:val="20"/>
    </w:rPr>
  </w:style>
  <w:style w:type="paragraph" w:styleId="Heading1">
    <w:name w:val="heading 1"/>
    <w:aliases w:val="Primary Headline"/>
    <w:next w:val="Normal"/>
    <w:link w:val="Heading1Char"/>
    <w:qFormat/>
    <w:rsid w:val="005E355B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color w:val="5A90C6"/>
      <w:sz w:val="32"/>
      <w:szCs w:val="32"/>
    </w:rPr>
  </w:style>
  <w:style w:type="paragraph" w:styleId="Heading2">
    <w:name w:val="heading 2"/>
    <w:aliases w:val="Primary Subheader / Callout Font"/>
    <w:next w:val="Normal"/>
    <w:link w:val="Heading2Char"/>
    <w:uiPriority w:val="9"/>
    <w:unhideWhenUsed/>
    <w:qFormat/>
    <w:rsid w:val="005E355B"/>
    <w:pPr>
      <w:keepNext/>
      <w:keepLines/>
      <w:spacing w:before="40" w:after="0"/>
      <w:outlineLvl w:val="1"/>
    </w:pPr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62"/>
  </w:style>
  <w:style w:type="paragraph" w:styleId="Footer">
    <w:name w:val="footer"/>
    <w:basedOn w:val="Normal"/>
    <w:link w:val="Foot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62"/>
  </w:style>
  <w:style w:type="paragraph" w:styleId="NoSpacing">
    <w:name w:val="No Spacing"/>
    <w:basedOn w:val="Normal"/>
    <w:link w:val="NoSpacingChar"/>
    <w:uiPriority w:val="1"/>
    <w:qFormat/>
    <w:rsid w:val="003C25DF"/>
    <w:pPr>
      <w:spacing w:after="0" w:line="240" w:lineRule="auto"/>
    </w:pPr>
  </w:style>
  <w:style w:type="character" w:customStyle="1" w:styleId="Heading1Char">
    <w:name w:val="Heading 1 Char"/>
    <w:aliases w:val="Primary Headline Char"/>
    <w:basedOn w:val="DefaultParagraphFont"/>
    <w:link w:val="Heading1"/>
    <w:rsid w:val="00B04487"/>
    <w:rPr>
      <w:rFonts w:ascii="Times New Roman" w:eastAsiaTheme="majorEastAsia" w:hAnsi="Times New Roman" w:cs="Times New Roman"/>
      <w:color w:val="5A90C6"/>
      <w:sz w:val="32"/>
      <w:szCs w:val="32"/>
    </w:rPr>
  </w:style>
  <w:style w:type="character" w:customStyle="1" w:styleId="Heading2Char">
    <w:name w:val="Heading 2 Char"/>
    <w:aliases w:val="Primary Subheader / Callout Font Char"/>
    <w:basedOn w:val="DefaultParagraphFont"/>
    <w:link w:val="Heading2"/>
    <w:uiPriority w:val="9"/>
    <w:rsid w:val="005E355B"/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B92000"/>
    <w:pPr>
      <w:spacing w:line="240" w:lineRule="auto"/>
      <w:jc w:val="center"/>
    </w:pPr>
    <w:rPr>
      <w:rFonts w:ascii="Times New Roman" w:hAnsi="Times New Roman" w:cs="Times New Roman"/>
      <w:noProof/>
      <w:color w:val="003C7C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92000"/>
    <w:rPr>
      <w:rFonts w:ascii="Times New Roman" w:hAnsi="Times New Roman" w:cs="Times New Roman"/>
      <w:noProof/>
      <w:color w:val="003C7C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352BF"/>
    <w:pPr>
      <w:spacing w:line="259" w:lineRule="auto"/>
    </w:pPr>
    <w:rPr>
      <w:rFonts w:ascii="Century Gothic" w:hAnsi="Century Gothic"/>
      <w:b/>
      <w:color w:val="5A90C6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52BF"/>
    <w:rPr>
      <w:rFonts w:ascii="Century Gothic" w:hAnsi="Century Gothic" w:cstheme="majorBidi"/>
      <w:b/>
      <w:noProof/>
      <w:color w:val="5A90C6"/>
      <w:sz w:val="24"/>
      <w:szCs w:val="24"/>
    </w:rPr>
  </w:style>
  <w:style w:type="character" w:styleId="Strong">
    <w:name w:val="Strong"/>
    <w:uiPriority w:val="22"/>
    <w:rsid w:val="003C67AA"/>
    <w:rPr>
      <w:b/>
      <w:bCs/>
    </w:rPr>
  </w:style>
  <w:style w:type="character" w:styleId="IntenseEmphasis">
    <w:name w:val="Intense Emphasis"/>
    <w:uiPriority w:val="21"/>
    <w:rsid w:val="00D352BF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rsid w:val="00D352BF"/>
    <w:rPr>
      <w:rFonts w:ascii="Century Gothic" w:hAnsi="Century Gothic"/>
      <w:b/>
      <w:bCs/>
      <w:i w:val="0"/>
      <w:caps w:val="0"/>
      <w:smallCaps/>
      <w:color w:val="4472C4" w:themeColor="accent1"/>
      <w:spacing w:val="0"/>
    </w:rPr>
  </w:style>
  <w:style w:type="paragraph" w:customStyle="1" w:styleId="FooterAddress">
    <w:name w:val="Footer Address"/>
    <w:basedOn w:val="NoSpacing"/>
    <w:link w:val="FooterAddressChar"/>
    <w:uiPriority w:val="2"/>
    <w:qFormat/>
    <w:rsid w:val="00B169C6"/>
    <w:pPr>
      <w:jc w:val="right"/>
    </w:pPr>
    <w:rPr>
      <w:color w:val="4D5149"/>
      <w:sz w:val="18"/>
      <w:szCs w:val="18"/>
    </w:rPr>
  </w:style>
  <w:style w:type="paragraph" w:customStyle="1" w:styleId="FooterServiceAreaDivision">
    <w:name w:val="Footer Service Area / Division"/>
    <w:basedOn w:val="NoSpacing"/>
    <w:link w:val="FooterServiceAreaDivisionChar"/>
    <w:uiPriority w:val="2"/>
    <w:qFormat/>
    <w:rsid w:val="00B169C6"/>
    <w:pPr>
      <w:jc w:val="right"/>
    </w:pPr>
    <w:rPr>
      <w:rFonts w:cs="Times New Roman"/>
      <w:b/>
      <w:color w:val="003C7C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B169C6"/>
    <w:rPr>
      <w:rFonts w:ascii="Times New Roman" w:hAnsi="Times New Roman"/>
    </w:rPr>
  </w:style>
  <w:style w:type="character" w:customStyle="1" w:styleId="FooterAddressChar">
    <w:name w:val="Footer Address Char"/>
    <w:basedOn w:val="NoSpacingChar"/>
    <w:link w:val="FooterAddress"/>
    <w:uiPriority w:val="2"/>
    <w:rsid w:val="00B04487"/>
    <w:rPr>
      <w:rFonts w:ascii="Century Gothic" w:hAnsi="Century Gothic"/>
      <w:color w:val="4D5149"/>
      <w:sz w:val="18"/>
      <w:szCs w:val="18"/>
    </w:rPr>
  </w:style>
  <w:style w:type="paragraph" w:customStyle="1" w:styleId="FooterWebAddress">
    <w:name w:val="Footer Web Address"/>
    <w:basedOn w:val="NoSpacing"/>
    <w:link w:val="FooterWebAddressChar"/>
    <w:uiPriority w:val="2"/>
    <w:qFormat/>
    <w:rsid w:val="00B169C6"/>
    <w:pPr>
      <w:jc w:val="right"/>
    </w:pPr>
    <w:rPr>
      <w:b/>
      <w:color w:val="5A90C6"/>
    </w:rPr>
  </w:style>
  <w:style w:type="character" w:customStyle="1" w:styleId="FooterServiceAreaDivisionChar">
    <w:name w:val="Footer Service Area / Division Char"/>
    <w:basedOn w:val="NoSpacingChar"/>
    <w:link w:val="FooterServiceAreaDivision"/>
    <w:uiPriority w:val="2"/>
    <w:rsid w:val="00B04487"/>
    <w:rPr>
      <w:rFonts w:ascii="Century Gothic" w:hAnsi="Century Gothic" w:cs="Times New Roman"/>
      <w:b/>
      <w:color w:val="003C7C"/>
      <w:sz w:val="20"/>
      <w:szCs w:val="20"/>
    </w:rPr>
  </w:style>
  <w:style w:type="character" w:customStyle="1" w:styleId="FooterWebAddressChar">
    <w:name w:val="Footer Web Address Char"/>
    <w:basedOn w:val="NoSpacingChar"/>
    <w:link w:val="FooterWebAddress"/>
    <w:uiPriority w:val="2"/>
    <w:rsid w:val="00B04487"/>
    <w:rPr>
      <w:rFonts w:ascii="Century Gothic" w:hAnsi="Century Gothic"/>
      <w:b/>
      <w:color w:val="5A90C6"/>
      <w:sz w:val="20"/>
    </w:rPr>
  </w:style>
  <w:style w:type="paragraph" w:customStyle="1" w:styleId="GreenBulletLevel1">
    <w:name w:val="Green Bullet Level 1"/>
    <w:basedOn w:val="ListBullet"/>
    <w:link w:val="GreenBulletLevel1Char"/>
    <w:uiPriority w:val="1"/>
    <w:qFormat/>
    <w:rsid w:val="00B04487"/>
    <w:pPr>
      <w:numPr>
        <w:numId w:val="3"/>
      </w:numPr>
    </w:pPr>
    <w:rPr>
      <w:noProof/>
      <w:szCs w:val="20"/>
    </w:rPr>
  </w:style>
  <w:style w:type="paragraph" w:customStyle="1" w:styleId="GreenBulletLevel2">
    <w:name w:val="Green Bullet Level 2"/>
    <w:basedOn w:val="GreenBulletLevel1"/>
    <w:link w:val="GreenBulletLevel2Char"/>
    <w:uiPriority w:val="1"/>
    <w:qFormat/>
    <w:rsid w:val="005E355B"/>
    <w:pPr>
      <w:numPr>
        <w:ilvl w:val="1"/>
        <w:numId w:val="4"/>
      </w:numPr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5E355B"/>
    <w:pPr>
      <w:numPr>
        <w:numId w:val="1"/>
      </w:numPr>
      <w:contextualSpacing/>
    </w:p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5E355B"/>
    <w:rPr>
      <w:rFonts w:ascii="Century Gothic" w:hAnsi="Century Gothic"/>
      <w:sz w:val="20"/>
    </w:rPr>
  </w:style>
  <w:style w:type="character" w:customStyle="1" w:styleId="GreenBulletLevel1Char">
    <w:name w:val="Green Bullet Level 1 Char"/>
    <w:basedOn w:val="ListBulletChar"/>
    <w:link w:val="GreenBulletLevel1"/>
    <w:uiPriority w:val="1"/>
    <w:rsid w:val="00B04487"/>
    <w:rPr>
      <w:rFonts w:ascii="Century Gothic" w:hAnsi="Century Gothic"/>
      <w:noProof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E355B"/>
    <w:pPr>
      <w:ind w:left="720"/>
      <w:contextualSpacing/>
    </w:pPr>
  </w:style>
  <w:style w:type="character" w:customStyle="1" w:styleId="GreenBulletLevel2Char">
    <w:name w:val="Green Bullet Level 2 Char"/>
    <w:basedOn w:val="GreenBulletLevel1Char"/>
    <w:link w:val="GreenBulletLevel2"/>
    <w:uiPriority w:val="1"/>
    <w:rsid w:val="00B04487"/>
    <w:rPr>
      <w:rFonts w:ascii="Century Gothic" w:hAnsi="Century Gothic"/>
      <w:noProof/>
      <w:sz w:val="20"/>
      <w:szCs w:val="20"/>
    </w:rPr>
  </w:style>
  <w:style w:type="paragraph" w:customStyle="1" w:styleId="LeafBulletList">
    <w:name w:val="Leaf Bullet List"/>
    <w:basedOn w:val="ListParagraph"/>
    <w:link w:val="LeafBulletListChar"/>
    <w:uiPriority w:val="1"/>
    <w:qFormat/>
    <w:rsid w:val="005E355B"/>
    <w:pPr>
      <w:numPr>
        <w:numId w:val="5"/>
      </w:numPr>
      <w:spacing w:line="240" w:lineRule="auto"/>
      <w:contextualSpacing w:val="0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355B"/>
    <w:rPr>
      <w:rFonts w:ascii="Century Gothic" w:hAnsi="Century Gothic"/>
      <w:sz w:val="20"/>
    </w:rPr>
  </w:style>
  <w:style w:type="character" w:customStyle="1" w:styleId="LeafBulletListChar">
    <w:name w:val="Leaf Bullet List Char"/>
    <w:basedOn w:val="ListParagraphChar"/>
    <w:link w:val="LeafBulletList"/>
    <w:uiPriority w:val="1"/>
    <w:rsid w:val="00B04487"/>
    <w:rPr>
      <w:rFonts w:ascii="Century Gothic" w:hAnsi="Century Gothic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AD53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rphy\Downloads\UC%20General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9ADBC2D729B4CBB43F7DB05036237" ma:contentTypeVersion="15" ma:contentTypeDescription="Create a new document." ma:contentTypeScope="" ma:versionID="cd67cb353f547c074c827676d95b85df">
  <xsd:schema xmlns:xsd="http://www.w3.org/2001/XMLSchema" xmlns:xs="http://www.w3.org/2001/XMLSchema" xmlns:p="http://schemas.microsoft.com/office/2006/metadata/properties" xmlns:ns3="5296383b-966c-4574-b796-536515929aa1" xmlns:ns4="32977569-d498-452a-9c2e-cb5639138f99" targetNamespace="http://schemas.microsoft.com/office/2006/metadata/properties" ma:root="true" ma:fieldsID="ba2cebff44fa00e6b76ad82c47d8e2c6" ns3:_="" ns4:_="">
    <xsd:import namespace="5296383b-966c-4574-b796-536515929aa1"/>
    <xsd:import namespace="32977569-d498-452a-9c2e-cb5639138f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6383b-966c-4574-b796-536515929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77569-d498-452a-9c2e-cb5639138f9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96383b-966c-4574-b796-536515929aa1" xsi:nil="true"/>
  </documentManagement>
</p:properties>
</file>

<file path=customXml/itemProps1.xml><?xml version="1.0" encoding="utf-8"?>
<ds:datastoreItem xmlns:ds="http://schemas.openxmlformats.org/officeDocument/2006/customXml" ds:itemID="{D6A625B4-2757-43C2-8BA9-AA3AC999C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6383b-966c-4574-b796-536515929aa1"/>
    <ds:schemaRef ds:uri="32977569-d498-452a-9c2e-cb5639138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4C6B8F-71C4-4C6D-B170-E4C8C0291D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267363-7223-422E-9CA3-09495DDCAF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22726A-DE5D-4A88-889F-B8356E213CF1}">
  <ds:schemaRefs>
    <ds:schemaRef ds:uri="http://schemas.microsoft.com/office/2006/metadata/properties"/>
    <ds:schemaRef ds:uri="http://schemas.microsoft.com/office/infopath/2007/PartnerControls"/>
    <ds:schemaRef ds:uri="5296383b-966c-4574-b796-536515929a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 General Document</Template>
  <TotalTime>58</TotalTime>
  <Pages>4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County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Murphy</dc:creator>
  <cp:keywords/>
  <dc:description/>
  <cp:lastModifiedBy>Brent Hartis</cp:lastModifiedBy>
  <cp:revision>32</cp:revision>
  <cp:lastPrinted>2025-04-23T18:44:00Z</cp:lastPrinted>
  <dcterms:created xsi:type="dcterms:W3CDTF">2025-04-23T19:00:00Z</dcterms:created>
  <dcterms:modified xsi:type="dcterms:W3CDTF">2025-04-23T19:46:00Z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2023-03-15T15:16:20Z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c9d42fa0-b999-4073-a2a6-25a5e1907c27</vt:lpwstr>
  </property>
  <property fmtid="{D5CDD505-2E9C-101B-9397-08002B2CF9AE}" pid="7" name="MSIP_Label_defa4170-0d19-0005-0004-bc88714345d2_ActionId">
    <vt:lpwstr>2057ceeb-2469-4e74-b538-3284ba45d203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d710dc130e4becfc2f48e2b11310956e7241f77405845447fea43849f3b84c7c</vt:lpwstr>
  </property>
  <property fmtid="{D5CDD505-2E9C-101B-9397-08002B2CF9AE}" pid="10" name="ContentTypeId">
    <vt:lpwstr>0x0101004609ADBC2D729B4CBB43F7DB05036237</vt:lpwstr>
  </property>
</Properties>
</file>